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70D" w:rsidRPr="00B1184C" w:rsidRDefault="00C97257" w:rsidP="00DA722F">
      <w:pPr>
        <w:pStyle w:val="Titulardelboletn"/>
        <w:rPr>
          <w:lang w:bidi="es-ES"/>
        </w:rPr>
      </w:pPr>
      <w:r w:rsidRPr="00C97257">
        <w:rPr>
          <w:noProof/>
          <w:color w:val="E36C0A" w:themeColor="accent6" w:themeShade="BF"/>
          <w:sz w:val="36"/>
          <w:lang w:val="es-DO" w:eastAsia="es-DO"/>
        </w:rPr>
        <w:pict>
          <v:rect id="13 Rectángulo" o:spid="_x0000_s1052" style="position:absolute;margin-left:-44.2pt;margin-top:4.35pt;width:96.5pt;height:622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" fillcolor="#bfbfbf [2412]" strokecolor="#4579b8 [3044]">
            <v:shadow on="t" color="black" opacity="22937f" origin=",.5" offset="0,.63889mm"/>
          </v:rect>
        </w:pict>
      </w:r>
      <w:r w:rsidR="00026F3E">
        <w:rPr>
          <w:noProof/>
          <w:color w:val="E36C0A" w:themeColor="accent6" w:themeShade="BF"/>
          <w:sz w:val="36"/>
          <w:lang w:eastAsia="es-ES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683260</wp:posOffset>
            </wp:positionH>
            <wp:positionV relativeFrom="margin">
              <wp:posOffset>41910</wp:posOffset>
            </wp:positionV>
            <wp:extent cx="5398135" cy="7331075"/>
            <wp:effectExtent l="19050" t="0" r="0" b="0"/>
            <wp:wrapSquare wrapText="bothSides"/>
            <wp:docPr id="5" name="Imagen 1" descr="C:\Users\ACCESO A INFORMACION\Desktop\portada octu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ESO A INFORMACION\Desktop\portada octubr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21" t="6460" r="11666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3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257">
        <w:rPr>
          <w:b w:val="0"/>
          <w:noProof/>
          <w:color w:val="E36C0A" w:themeColor="accent6" w:themeShade="BF"/>
          <w:sz w:val="36"/>
          <w:lang w:val="es-DO" w:eastAsia="es-DO"/>
        </w:rPr>
        <w:pict>
          <v:rect id="36 Rectángulo" o:spid="_x0000_s1026" style="position:absolute;margin-left:-8.2pt;margin-top:448.9pt;width:473.1pt;height:86.5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" filled="f" stroked="f">
            <v:shadow on="t" color="black" opacity="22937f" origin=",.5" offset="0,.63889mm"/>
            <v:textbox style="mso-next-textbox:#36 Rectángulo">
              <w:txbxContent>
                <w:p w:rsidR="003B3A11" w:rsidRPr="00421F1B" w:rsidRDefault="003B3A11" w:rsidP="003B3A11">
                  <w:pPr>
                    <w:jc w:val="center"/>
                    <w:rPr>
                      <w:rFonts w:ascii="Arial Narrow" w:hAnsi="Arial Narrow"/>
                      <w:b/>
                      <w:sz w:val="56"/>
                      <w:lang w:val="es-MX"/>
                    </w:rPr>
                  </w:pPr>
                </w:p>
                <w:p w:rsidR="00A46AB3" w:rsidRPr="003B3A11" w:rsidRDefault="00A46AB3" w:rsidP="003B3A11"/>
              </w:txbxContent>
            </v:textbox>
          </v:rect>
        </w:pict>
      </w:r>
    </w:p>
    <w:p w:rsidR="0082470D" w:rsidRPr="00B1184C" w:rsidRDefault="0082470D"/>
    <w:p w:rsidR="00437C74" w:rsidRPr="00D411E1" w:rsidRDefault="00437C74" w:rsidP="0082470D"/>
    <w:p w:rsidR="0082470D" w:rsidRDefault="0082470D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C97257" w:rsidP="00C213EC">
      <w:pPr>
        <w:pStyle w:val="Cuerpodelboletn"/>
      </w:pPr>
      <w:r>
        <w:rPr>
          <w:noProof/>
          <w:lang w:eastAsia="es-ES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62" type="#_x0000_t64" style="position:absolute;left:0;text-align:left;margin-left:-30.6pt;margin-top:4.8pt;width:585.2pt;height:282.6pt;z-index:251866112" fillcolor="#002060" stroked="f">
            <v:textbox>
              <w:txbxContent>
                <w:p w:rsidR="00026F3E" w:rsidRPr="00026F3E" w:rsidRDefault="00026F3E" w:rsidP="00026F3E">
                  <w:pPr>
                    <w:jc w:val="center"/>
                    <w:rPr>
                      <w:rFonts w:ascii="Algerian" w:hAnsi="Algerian"/>
                      <w:sz w:val="70"/>
                      <w:szCs w:val="70"/>
                      <w:lang w:val="es-DO"/>
                    </w:rPr>
                  </w:pPr>
                  <w:r w:rsidRPr="00026F3E">
                    <w:rPr>
                      <w:rFonts w:ascii="Algerian" w:hAnsi="Algerian"/>
                      <w:sz w:val="70"/>
                      <w:szCs w:val="70"/>
                      <w:lang w:val="es-DO"/>
                    </w:rPr>
                    <w:t>Nuestra alcaldesa luz María mercedes trabajando 24/7 por nuestro pueblo</w:t>
                  </w:r>
                </w:p>
              </w:txbxContent>
            </v:textbox>
          </v:shape>
        </w:pict>
      </w: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C97257" w:rsidP="00C213EC">
      <w:pPr>
        <w:pStyle w:val="Cuerpodelboletn"/>
      </w:pPr>
      <w:r w:rsidRPr="00C97257">
        <w:rPr>
          <w:noProof/>
          <w:color w:val="E36C0A" w:themeColor="accent6" w:themeShade="BF"/>
          <w:sz w:val="36"/>
          <w:lang w:eastAsia="es-ES"/>
        </w:rPr>
        <w:lastRenderedPageBreak/>
        <w:pict>
          <v:rect id="_x0000_s1061" style="position:absolute;left:0;text-align:left;margin-left:-13.05pt;margin-top:4.35pt;width:93.4pt;height:1323.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" fillcolor="#bfbfbf [2412]" strokecolor="#4579b8 [3044]">
            <v:shadow on="t" color="black" opacity="22937f" origin=",.5" offset="0,.63889mm"/>
          </v:rect>
        </w:pict>
      </w: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EA0D30" w:rsidRDefault="00EA0D30" w:rsidP="00C213EC">
      <w:pPr>
        <w:pStyle w:val="Cuerpodelboletn"/>
      </w:pPr>
    </w:p>
    <w:p w:rsidR="00660EB4" w:rsidRPr="00660EB4" w:rsidRDefault="00660EB4" w:rsidP="00C213EC">
      <w:pPr>
        <w:pStyle w:val="Cuerpodelboletn"/>
        <w:rPr>
          <w:b/>
          <w:sz w:val="18"/>
        </w:rPr>
      </w:pPr>
    </w:p>
    <w:p w:rsidR="00EA0D30" w:rsidRDefault="00EA0D30" w:rsidP="00C213EC">
      <w:pPr>
        <w:pStyle w:val="Cuerpodelboletn"/>
      </w:pPr>
    </w:p>
    <w:p w:rsidR="00A0113D" w:rsidRDefault="00A0113D" w:rsidP="00A0113D">
      <w:pPr>
        <w:tabs>
          <w:tab w:val="left" w:pos="1176"/>
        </w:tabs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0113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0113D" w:rsidRDefault="00A0113D" w:rsidP="00A0113D">
      <w:pPr>
        <w:tabs>
          <w:tab w:val="left" w:pos="1176"/>
        </w:tabs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2540A" w:rsidRDefault="0052540A" w:rsidP="00A0113D">
      <w:pPr>
        <w:spacing w:line="276" w:lineRule="auto"/>
        <w:jc w:val="both"/>
        <w:rPr>
          <w:sz w:val="32"/>
        </w:rPr>
      </w:pPr>
    </w:p>
    <w:p w:rsidR="00A0113D" w:rsidRDefault="00A0113D" w:rsidP="00A0113D">
      <w:pPr>
        <w:spacing w:line="276" w:lineRule="auto"/>
        <w:jc w:val="both"/>
        <w:rPr>
          <w:sz w:val="32"/>
        </w:rPr>
      </w:pPr>
    </w:p>
    <w:p w:rsidR="00A0113D" w:rsidRDefault="00A0113D" w:rsidP="00A0113D">
      <w:pPr>
        <w:spacing w:line="276" w:lineRule="auto"/>
        <w:jc w:val="both"/>
        <w:rPr>
          <w:sz w:val="32"/>
        </w:rPr>
      </w:pPr>
    </w:p>
    <w:p w:rsidR="003A6561" w:rsidRDefault="003A6561" w:rsidP="003A6561">
      <w:pPr>
        <w:tabs>
          <w:tab w:val="left" w:pos="1176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52540A" w:rsidRDefault="0052540A" w:rsidP="003303EE">
      <w:pPr>
        <w:tabs>
          <w:tab w:val="left" w:pos="1176"/>
        </w:tabs>
        <w:spacing w:line="360" w:lineRule="auto"/>
        <w:jc w:val="both"/>
        <w:rPr>
          <w:sz w:val="32"/>
        </w:rPr>
      </w:pPr>
    </w:p>
    <w:p w:rsidR="003303EE" w:rsidRDefault="003303EE" w:rsidP="003303EE">
      <w:pPr>
        <w:tabs>
          <w:tab w:val="left" w:pos="1176"/>
        </w:tabs>
        <w:spacing w:line="360" w:lineRule="auto"/>
        <w:jc w:val="both"/>
        <w:rPr>
          <w:sz w:val="32"/>
        </w:rPr>
      </w:pPr>
    </w:p>
    <w:p w:rsidR="003303EE" w:rsidRDefault="003303EE" w:rsidP="003303EE">
      <w:pPr>
        <w:tabs>
          <w:tab w:val="left" w:pos="1176"/>
        </w:tabs>
        <w:spacing w:line="360" w:lineRule="auto"/>
        <w:jc w:val="both"/>
        <w:rPr>
          <w:sz w:val="32"/>
        </w:rPr>
      </w:pPr>
    </w:p>
    <w:p w:rsidR="003303EE" w:rsidRDefault="003303EE" w:rsidP="003303EE">
      <w:pPr>
        <w:tabs>
          <w:tab w:val="left" w:pos="1176"/>
        </w:tabs>
        <w:spacing w:line="360" w:lineRule="auto"/>
        <w:jc w:val="both"/>
        <w:rPr>
          <w:sz w:val="32"/>
        </w:rPr>
      </w:pPr>
    </w:p>
    <w:p w:rsidR="003303EE" w:rsidRDefault="003303EE" w:rsidP="003303EE">
      <w:pPr>
        <w:tabs>
          <w:tab w:val="left" w:pos="1176"/>
        </w:tabs>
        <w:spacing w:line="360" w:lineRule="auto"/>
        <w:jc w:val="both"/>
        <w:rPr>
          <w:sz w:val="32"/>
        </w:rPr>
      </w:pPr>
    </w:p>
    <w:p w:rsidR="003303EE" w:rsidRDefault="003303EE" w:rsidP="005752B9">
      <w:pPr>
        <w:spacing w:line="360" w:lineRule="auto"/>
        <w:rPr>
          <w:sz w:val="32"/>
        </w:rPr>
      </w:pPr>
    </w:p>
    <w:p w:rsidR="003303EE" w:rsidRDefault="003303EE" w:rsidP="005752B9">
      <w:pPr>
        <w:spacing w:line="360" w:lineRule="auto"/>
        <w:rPr>
          <w:sz w:val="32"/>
        </w:rPr>
      </w:pPr>
    </w:p>
    <w:p w:rsidR="003303EE" w:rsidRDefault="003303EE" w:rsidP="005752B9">
      <w:pPr>
        <w:spacing w:line="360" w:lineRule="auto"/>
        <w:rPr>
          <w:sz w:val="32"/>
        </w:rPr>
      </w:pPr>
    </w:p>
    <w:p w:rsidR="003303EE" w:rsidRDefault="003303EE" w:rsidP="005752B9">
      <w:pPr>
        <w:spacing w:line="360" w:lineRule="auto"/>
        <w:rPr>
          <w:sz w:val="32"/>
        </w:rPr>
      </w:pPr>
    </w:p>
    <w:p w:rsidR="00BD666C" w:rsidRDefault="00BD666C" w:rsidP="00BD666C">
      <w:pPr>
        <w:spacing w:line="360" w:lineRule="auto"/>
        <w:jc w:val="both"/>
        <w:rPr>
          <w:sz w:val="32"/>
        </w:rPr>
      </w:pPr>
    </w:p>
    <w:p w:rsidR="00BD666C" w:rsidRDefault="00C97257" w:rsidP="00BD666C">
      <w:pPr>
        <w:spacing w:line="360" w:lineRule="auto"/>
        <w:jc w:val="both"/>
        <w:rPr>
          <w:sz w:val="32"/>
        </w:rPr>
      </w:pPr>
      <w:r w:rsidRPr="00C97257">
        <w:rPr>
          <w:rFonts w:ascii="Times New Roman" w:hAnsi="Times New Roman" w:cs="Times New Roman"/>
          <w:b/>
          <w:noProof/>
          <w:sz w:val="36"/>
          <w:szCs w:val="36"/>
          <w:lang w:eastAsia="es-ES"/>
        </w:rPr>
        <w:pict>
          <v:rect id="_x0000_s1063" style="position:absolute;left:0;text-align:left;margin-left:-18.65pt;margin-top:6.95pt;width:200pt;height:32.15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" fillcolor="#fde9d9 [665]" stroked="f" strokecolor="black [3213]">
            <v:shadow on="t" color="black" opacity="22937f" origin=",.5" offset="0,.63889mm"/>
            <v:textbox style="mso-next-textbox:#_x0000_s1063">
              <w:txbxContent>
                <w:p w:rsidR="00BD666C" w:rsidRPr="00BD666C" w:rsidRDefault="00BD666C" w:rsidP="00BD666C">
                  <w:pPr>
                    <w:jc w:val="center"/>
                    <w:rPr>
                      <w:rFonts w:ascii="Algerian" w:hAnsi="Algerian"/>
                      <w:color w:val="984806" w:themeColor="accent6" w:themeShade="80"/>
                      <w:sz w:val="44"/>
                      <w:lang w:val="es-MX"/>
                    </w:rPr>
                  </w:pPr>
                  <w:r w:rsidRPr="00BD666C">
                    <w:rPr>
                      <w:rFonts w:ascii="Algerian" w:hAnsi="Algerian"/>
                      <w:color w:val="984806" w:themeColor="accent6" w:themeShade="80"/>
                      <w:sz w:val="44"/>
                      <w:lang w:val="es-MX"/>
                    </w:rPr>
                    <w:t>Efemérides 19</w:t>
                  </w:r>
                </w:p>
              </w:txbxContent>
            </v:textbox>
            <w10:wrap type="square"/>
          </v:rect>
        </w:pict>
      </w:r>
    </w:p>
    <w:p w:rsidR="00BD666C" w:rsidRDefault="00BD666C" w:rsidP="00BD666C">
      <w:pPr>
        <w:spacing w:line="360" w:lineRule="auto"/>
        <w:jc w:val="both"/>
        <w:rPr>
          <w:sz w:val="32"/>
        </w:rPr>
      </w:pPr>
    </w:p>
    <w:p w:rsidR="00AB2B51" w:rsidRDefault="00AB2B51" w:rsidP="00BD666C">
      <w:pPr>
        <w:spacing w:line="360" w:lineRule="auto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31940" cy="3710940"/>
            <wp:effectExtent l="19050" t="0" r="0" b="0"/>
            <wp:wrapSquare wrapText="bothSides"/>
            <wp:docPr id="11" name="Imagen 2" descr="C:\Users\ACCESO A INFORMACION\Desktop\mu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CESO A INFORMACION\Desktop\muj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846" r="3263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4C9" w:rsidRPr="00AB2B51">
        <w:rPr>
          <w:sz w:val="36"/>
          <w:szCs w:val="36"/>
        </w:rPr>
        <w:t xml:space="preserve">El 19 de octubre se celebra el Día Internacional de la Lucha contra el Cáncer de Mama, para sensibilizar y concienciar a las mujeres de todo el mundo, sobre la importancia de realizarse un </w:t>
      </w:r>
    </w:p>
    <w:p w:rsidR="00AB2B51" w:rsidRDefault="00AB2B51" w:rsidP="00BD666C">
      <w:pPr>
        <w:spacing w:line="360" w:lineRule="auto"/>
        <w:jc w:val="both"/>
        <w:rPr>
          <w:sz w:val="36"/>
          <w:szCs w:val="36"/>
        </w:rPr>
      </w:pPr>
    </w:p>
    <w:p w:rsidR="007234C9" w:rsidRPr="00AB2B51" w:rsidRDefault="007234C9" w:rsidP="00BD666C">
      <w:pPr>
        <w:spacing w:line="360" w:lineRule="auto"/>
        <w:jc w:val="both"/>
        <w:rPr>
          <w:sz w:val="36"/>
          <w:szCs w:val="36"/>
        </w:rPr>
      </w:pPr>
      <w:r w:rsidRPr="00AB2B51">
        <w:rPr>
          <w:sz w:val="36"/>
          <w:szCs w:val="36"/>
        </w:rPr>
        <w:t>examen de mamas regularmente, con la finalidad de detectar cualquier signo o anomalía.</w:t>
      </w:r>
    </w:p>
    <w:p w:rsidR="007234C9" w:rsidRPr="00AB2B51" w:rsidRDefault="007234C9" w:rsidP="00BD666C">
      <w:pPr>
        <w:spacing w:line="360" w:lineRule="auto"/>
        <w:jc w:val="both"/>
        <w:rPr>
          <w:sz w:val="36"/>
          <w:szCs w:val="36"/>
        </w:rPr>
      </w:pPr>
      <w:r w:rsidRPr="00AB2B51">
        <w:rPr>
          <w:sz w:val="36"/>
          <w:szCs w:val="36"/>
        </w:rPr>
        <w:t>La alcaldía se une a la motivación y sensibilización a las mujeres para la prevención o diagnostico temprano del cáncer de mama.</w:t>
      </w:r>
    </w:p>
    <w:p w:rsidR="003303EE" w:rsidRPr="00A64EAF" w:rsidRDefault="003303EE" w:rsidP="00A64EAF">
      <w:pPr>
        <w:spacing w:line="360" w:lineRule="auto"/>
        <w:rPr>
          <w:sz w:val="32"/>
          <w:lang w:val="es-DO"/>
        </w:rPr>
      </w:pPr>
    </w:p>
    <w:p w:rsidR="003303EE" w:rsidRDefault="00AB2B51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97257">
        <w:rPr>
          <w:rFonts w:ascii="Times New Roman" w:hAnsi="Times New Roman" w:cs="Times New Roman"/>
          <w:b/>
          <w:noProof/>
          <w:sz w:val="32"/>
          <w:lang w:val="es-DO" w:eastAsia="es-DO"/>
        </w:rPr>
        <w:lastRenderedPageBreak/>
        <w:pict>
          <v:rect id="7 Rectángulo" o:spid="_x0000_s1029" style="position:absolute;left:0;text-align:left;margin-left:-26.9pt;margin-top:14.7pt;width:210.65pt;height:36.4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" fillcolor="#974706 [1609]" strokecolor="#4579b8 [3044]">
            <v:shadow on="t" color="black" opacity="22937f" origin=",.5" offset="0,.63889mm"/>
            <v:textbox style="mso-next-textbox:#7 Rectángulo">
              <w:txbxContent>
                <w:p w:rsidR="00A57F6C" w:rsidRPr="00125F3C" w:rsidRDefault="00A64EAF" w:rsidP="00A57F6C">
                  <w:pPr>
                    <w:tabs>
                      <w:tab w:val="left" w:pos="2537"/>
                    </w:tabs>
                    <w:jc w:val="both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64EAF">
                    <w:rPr>
                      <w:rFonts w:ascii="Algerian" w:hAnsi="Algerian" w:cs="Times New Roman"/>
                      <w:b/>
                      <w:color w:val="FDE9D9" w:themeColor="accent6" w:themeTint="33"/>
                      <w:sz w:val="44"/>
                      <w:szCs w:val="44"/>
                    </w:rPr>
                    <w:t>Embe</w:t>
                  </w:r>
                  <w:r>
                    <w:rPr>
                      <w:rFonts w:ascii="Algerian" w:hAnsi="Algerian" w:cs="Times New Roman"/>
                      <w:b/>
                      <w:color w:val="FDE9D9" w:themeColor="accent6" w:themeTint="33"/>
                      <w:sz w:val="44"/>
                      <w:szCs w:val="44"/>
                    </w:rPr>
                    <w:t xml:space="preserve">llecimiento </w:t>
                  </w:r>
                  <w:r w:rsidR="00BD666C">
                    <w:rPr>
                      <w:rFonts w:ascii="Algerian" w:hAnsi="Algerian" w:cs="Times New Roman"/>
                      <w:b/>
                      <w:noProof/>
                      <w:sz w:val="44"/>
                      <w:szCs w:val="44"/>
                      <w:lang w:eastAsia="es-ES"/>
                    </w:rPr>
                    <w:drawing>
                      <wp:inline distT="0" distB="0" distL="0" distR="0">
                        <wp:extent cx="2540000" cy="1473740"/>
                        <wp:effectExtent l="19050" t="0" r="0" b="0"/>
                        <wp:docPr id="24" name="Imagen 5" descr="C:\Users\ACCESO A INFORMACION\Desktop\muj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CCESO A INFORMACION\Desktop\muj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00" cy="1473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666C">
                    <w:rPr>
                      <w:rFonts w:ascii="Algerian" w:hAnsi="Algerian" w:cs="Times New Roman"/>
                      <w:b/>
                      <w:noProof/>
                      <w:sz w:val="44"/>
                      <w:szCs w:val="44"/>
                      <w:lang w:eastAsia="es-ES"/>
                    </w:rPr>
                    <w:drawing>
                      <wp:inline distT="0" distB="0" distL="0" distR="0">
                        <wp:extent cx="2540000" cy="1473740"/>
                        <wp:effectExtent l="19050" t="0" r="0" b="0"/>
                        <wp:docPr id="23" name="Imagen 4" descr="C:\Users\ACCESO A INFORMACION\Desktop\muj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CESO A INFORMACION\Desktop\muj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00" cy="1473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5174C" w:rsidRPr="000F0EBE">
                    <w:rPr>
                      <w:rFonts w:ascii="Algerian" w:hAnsi="Algerian" w:cs="Times New Roman"/>
                      <w:b/>
                      <w:sz w:val="44"/>
                      <w:szCs w:val="44"/>
                    </w:rPr>
                    <w:t>lleci</w:t>
                  </w:r>
                  <w:r w:rsidR="00BD666C">
                    <w:rPr>
                      <w:rFonts w:ascii="Algerian" w:hAnsi="Algerian" w:cs="Times New Roman"/>
                      <w:b/>
                      <w:noProof/>
                      <w:sz w:val="44"/>
                      <w:szCs w:val="44"/>
                      <w:lang w:eastAsia="es-ES"/>
                    </w:rPr>
                    <w:drawing>
                      <wp:inline distT="0" distB="0" distL="0" distR="0">
                        <wp:extent cx="2540000" cy="1473740"/>
                        <wp:effectExtent l="19050" t="0" r="0" b="0"/>
                        <wp:docPr id="21" name="Imagen 3" descr="C:\Users\ACCESO A INFORMACION\Desktop\muj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CCESO A INFORMACION\Desktop\muj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00" cy="1473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5174C" w:rsidRPr="000F0EBE">
                    <w:rPr>
                      <w:rFonts w:ascii="Algerian" w:hAnsi="Algerian" w:cs="Times New Roman"/>
                      <w:b/>
                      <w:sz w:val="44"/>
                      <w:szCs w:val="44"/>
                    </w:rPr>
                    <w:t>miento</w:t>
                  </w:r>
                  <w:r w:rsidR="00A57F6C">
                    <w:rPr>
                      <w:rFonts w:ascii="Times New Roman" w:hAnsi="Times New Roman" w:cs="Times New Roman"/>
                      <w:noProof/>
                      <w:sz w:val="40"/>
                      <w:lang w:eastAsia="es-ES"/>
                    </w:rPr>
                    <w:drawing>
                      <wp:inline distT="0" distB="0" distL="0" distR="0">
                        <wp:extent cx="2667000" cy="4336415"/>
                        <wp:effectExtent l="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dell\Downloads\Embellecimiento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84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7000" cy="4336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57F6C" w:rsidRPr="00125F3C">
                    <w:rPr>
                      <w:rFonts w:ascii="Times New Roman" w:hAnsi="Times New Roman" w:cs="Times New Roman"/>
                      <w:b/>
                      <w:sz w:val="48"/>
                    </w:rPr>
                    <w:t>o</w:t>
                  </w:r>
                </w:p>
                <w:p w:rsidR="00A57F6C" w:rsidRDefault="00A57F6C" w:rsidP="00A57F6C">
                  <w:pPr>
                    <w:jc w:val="center"/>
                  </w:pPr>
                </w:p>
              </w:txbxContent>
            </v:textbox>
          </v:rect>
        </w:pict>
      </w:r>
    </w:p>
    <w:p w:rsidR="003303EE" w:rsidRDefault="003303EE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234C9" w:rsidRDefault="009F0BB0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957580</wp:posOffset>
            </wp:positionV>
            <wp:extent cx="2580640" cy="3926205"/>
            <wp:effectExtent l="19050" t="0" r="0" b="0"/>
            <wp:wrapSquare wrapText="bothSides"/>
            <wp:docPr id="22" name="Imagen 1" descr="C:\Users\ACCESO A INFORMACION\Desktop\4 oct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ESO A INFORMACION\Desktop\4 oct 1.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3354" r="-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C9" w:rsidRDefault="007234C9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234C9" w:rsidRDefault="007234C9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234C9" w:rsidRDefault="007234C9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234C9" w:rsidRDefault="007234C9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234C9" w:rsidRDefault="007234C9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234C9" w:rsidRDefault="007234C9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234C9" w:rsidRDefault="007234C9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234C9" w:rsidRDefault="007234C9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303EE" w:rsidRDefault="003303EE" w:rsidP="008D04E4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B2B51" w:rsidRDefault="00AB2B51" w:rsidP="009B008C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F0BB0" w:rsidRDefault="003303EE" w:rsidP="009B008C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0BB0">
        <w:rPr>
          <w:rFonts w:ascii="Times New Roman" w:hAnsi="Times New Roman" w:cs="Times New Roman"/>
          <w:sz w:val="36"/>
          <w:szCs w:val="36"/>
        </w:rPr>
        <w:t>Continúan los trabajos de embellecimiento y limpieza en nuestro parque, estamos cambiando.</w:t>
      </w:r>
      <w:r w:rsidR="00A64EAF" w:rsidRPr="009F0BB0">
        <w:rPr>
          <w:rFonts w:ascii="Times New Roman" w:hAnsi="Times New Roman" w:cs="Times New Roman"/>
          <w:sz w:val="36"/>
          <w:szCs w:val="36"/>
        </w:rPr>
        <w:t xml:space="preserve"> Aseo Urbano es una unidad asesora y operativa encargada del servicio de </w:t>
      </w:r>
    </w:p>
    <w:p w:rsidR="009F0BB0" w:rsidRDefault="009F0BB0" w:rsidP="009B008C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0BB0" w:rsidRDefault="009F0BB0" w:rsidP="009B008C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64EAF" w:rsidRPr="009F0BB0" w:rsidRDefault="00A64EAF" w:rsidP="009B008C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0BB0">
        <w:rPr>
          <w:rFonts w:ascii="Times New Roman" w:hAnsi="Times New Roman" w:cs="Times New Roman"/>
          <w:sz w:val="36"/>
          <w:szCs w:val="36"/>
        </w:rPr>
        <w:t xml:space="preserve">extracción de basura, y bajo su dependencia el Departamento de </w:t>
      </w:r>
    </w:p>
    <w:p w:rsidR="003303EE" w:rsidRPr="009F0BB0" w:rsidRDefault="009F0BB0" w:rsidP="009B008C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s-ES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198370" cy="3764915"/>
            <wp:effectExtent l="19050" t="0" r="0" b="0"/>
            <wp:wrapSquare wrapText="bothSides"/>
            <wp:docPr id="25" name="Imagen 2" descr="C:\Users\ACCESO A INFORMACION\Desktop\4 oct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CESO A INFORMACION\Desktop\4 oct 4.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EAF" w:rsidRPr="009F0BB0">
        <w:rPr>
          <w:rFonts w:ascii="Times New Roman" w:hAnsi="Times New Roman" w:cs="Times New Roman"/>
          <w:sz w:val="36"/>
          <w:szCs w:val="36"/>
        </w:rPr>
        <w:t>Ornato Municipal vela por el aseo de las vías públicas, parques, plazas, jardines y en general de los bienes nacionales de uso público existentes en la ciudad, la construcción, conservación y administración de las áreas verdes de la ciudad y de promover y contribuir al desarrollo sustentable del municipio de Miches.</w:t>
      </w:r>
    </w:p>
    <w:p w:rsidR="003303EE" w:rsidRPr="009F0BB0" w:rsidRDefault="003303EE" w:rsidP="009B008C">
      <w:pPr>
        <w:spacing w:line="276" w:lineRule="auto"/>
        <w:rPr>
          <w:sz w:val="36"/>
          <w:szCs w:val="36"/>
        </w:rPr>
      </w:pPr>
    </w:p>
    <w:p w:rsidR="009F0BB0" w:rsidRDefault="009F0BB0" w:rsidP="009B008C">
      <w:pPr>
        <w:spacing w:line="276" w:lineRule="auto"/>
        <w:jc w:val="both"/>
        <w:rPr>
          <w:sz w:val="32"/>
          <w:szCs w:val="32"/>
        </w:rPr>
      </w:pPr>
    </w:p>
    <w:p w:rsidR="003303EE" w:rsidRPr="009F0BB0" w:rsidRDefault="009F0BB0" w:rsidP="009B008C">
      <w:pPr>
        <w:spacing w:line="276" w:lineRule="auto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1676400</wp:posOffset>
            </wp:positionH>
            <wp:positionV relativeFrom="margin">
              <wp:posOffset>3916045</wp:posOffset>
            </wp:positionV>
            <wp:extent cx="4050665" cy="3298825"/>
            <wp:effectExtent l="19050" t="0" r="6985" b="0"/>
            <wp:wrapSquare wrapText="bothSides"/>
            <wp:docPr id="36" name="Imagen 1" descr="C:\Users\ACCESO A INFORMACION\Desktop\6 o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ESO A INFORMACION\Desktop\6 oc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131" r="1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08C" w:rsidRPr="009F0BB0">
        <w:rPr>
          <w:sz w:val="36"/>
          <w:szCs w:val="36"/>
        </w:rPr>
        <w:t xml:space="preserve">La </w:t>
      </w:r>
      <w:r w:rsidR="00FC7716" w:rsidRPr="009F0BB0">
        <w:rPr>
          <w:sz w:val="36"/>
          <w:szCs w:val="36"/>
        </w:rPr>
        <w:t>limpieza de nuestro municipio</w:t>
      </w:r>
      <w:r w:rsidR="009B008C" w:rsidRPr="009F0BB0">
        <w:rPr>
          <w:sz w:val="36"/>
          <w:szCs w:val="36"/>
        </w:rPr>
        <w:t xml:space="preserve">, comprende la realización de las diversas actividades de saneamiento, disposición de desechos sólidos, limpieza y ornato en las vías </w:t>
      </w:r>
      <w:r w:rsidR="00FC7716" w:rsidRPr="009F0BB0">
        <w:rPr>
          <w:sz w:val="36"/>
          <w:szCs w:val="36"/>
        </w:rPr>
        <w:t xml:space="preserve">de una ciudad. Lo cual conlleva </w:t>
      </w:r>
      <w:r w:rsidR="009B008C" w:rsidRPr="009F0BB0">
        <w:rPr>
          <w:sz w:val="36"/>
          <w:szCs w:val="36"/>
        </w:rPr>
        <w:t>desde no tirar la basura en la vía pública hasta la realización de barrido de calles y avenidas, banquetas, limpieza de señales de tránsito, postes y evacuación y limpieza de basureros peatonales y basureros clandestinos, así como lavado a presionen áreas sumamente contaminadas.</w:t>
      </w:r>
    </w:p>
    <w:p w:rsidR="003303EE" w:rsidRPr="009B008C" w:rsidRDefault="003303EE" w:rsidP="009B008C">
      <w:pPr>
        <w:spacing w:line="276" w:lineRule="auto"/>
        <w:jc w:val="both"/>
        <w:rPr>
          <w:sz w:val="32"/>
          <w:szCs w:val="32"/>
        </w:rPr>
      </w:pPr>
    </w:p>
    <w:p w:rsidR="003303EE" w:rsidRPr="009B008C" w:rsidRDefault="003303EE" w:rsidP="003303EE">
      <w:pPr>
        <w:rPr>
          <w:sz w:val="32"/>
          <w:szCs w:val="32"/>
        </w:rPr>
      </w:pPr>
    </w:p>
    <w:p w:rsidR="003303EE" w:rsidRPr="009B008C" w:rsidRDefault="003303EE" w:rsidP="003303EE">
      <w:pPr>
        <w:rPr>
          <w:sz w:val="32"/>
          <w:szCs w:val="32"/>
        </w:rPr>
      </w:pPr>
    </w:p>
    <w:p w:rsidR="003303EE" w:rsidRPr="00133EC0" w:rsidRDefault="009F0BB0" w:rsidP="003303EE">
      <w:pPr>
        <w:rPr>
          <w:sz w:val="10"/>
        </w:rPr>
      </w:pPr>
      <w:r>
        <w:rPr>
          <w:noProof/>
          <w:sz w:val="10"/>
          <w:lang w:eastAsia="es-ES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3666490</wp:posOffset>
            </wp:positionH>
            <wp:positionV relativeFrom="margin">
              <wp:posOffset>469265</wp:posOffset>
            </wp:positionV>
            <wp:extent cx="3155315" cy="3230880"/>
            <wp:effectExtent l="19050" t="0" r="6985" b="0"/>
            <wp:wrapSquare wrapText="bothSides"/>
            <wp:docPr id="38" name="Imagen 2" descr="C:\Users\ACCESO A INFORMACION\Desktop\6 oct 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CESO A INFORMACION\Desktop\6 oct .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8231" b="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Pr="00133EC0" w:rsidRDefault="003303EE" w:rsidP="003303EE">
      <w:pPr>
        <w:rPr>
          <w:sz w:val="10"/>
        </w:rPr>
      </w:pPr>
    </w:p>
    <w:p w:rsidR="003303EE" w:rsidRDefault="003303EE" w:rsidP="003303EE"/>
    <w:p w:rsidR="003303EE" w:rsidRDefault="003303EE" w:rsidP="003303EE"/>
    <w:p w:rsidR="003303EE" w:rsidRDefault="003303EE" w:rsidP="003303EE"/>
    <w:p w:rsidR="003303EE" w:rsidRDefault="003303EE" w:rsidP="003303EE"/>
    <w:p w:rsidR="003303EE" w:rsidRDefault="003303EE" w:rsidP="003303EE"/>
    <w:p w:rsidR="003303EE" w:rsidRDefault="003303EE" w:rsidP="003303EE"/>
    <w:p w:rsidR="003303EE" w:rsidRDefault="003303EE" w:rsidP="003303EE"/>
    <w:p w:rsidR="003303EE" w:rsidRDefault="003303EE" w:rsidP="003303EE"/>
    <w:p w:rsidR="005C0F53" w:rsidRDefault="005C0F53" w:rsidP="00B6119A">
      <w:pPr>
        <w:rPr>
          <w:sz w:val="40"/>
          <w:szCs w:val="40"/>
        </w:rPr>
      </w:pPr>
    </w:p>
    <w:p w:rsidR="005C0F53" w:rsidRDefault="005C0F53" w:rsidP="00B6119A">
      <w:pPr>
        <w:rPr>
          <w:sz w:val="40"/>
          <w:szCs w:val="40"/>
        </w:rPr>
      </w:pPr>
    </w:p>
    <w:p w:rsidR="005C0F53" w:rsidRDefault="005C0F53" w:rsidP="00B6119A">
      <w:pPr>
        <w:rPr>
          <w:sz w:val="40"/>
          <w:szCs w:val="40"/>
        </w:rPr>
      </w:pPr>
    </w:p>
    <w:p w:rsidR="009F0BB0" w:rsidRDefault="009F0BB0" w:rsidP="00B6119A">
      <w:pPr>
        <w:rPr>
          <w:sz w:val="40"/>
          <w:szCs w:val="40"/>
        </w:rPr>
      </w:pPr>
    </w:p>
    <w:p w:rsidR="009F0BB0" w:rsidRDefault="009F0BB0" w:rsidP="00B6119A">
      <w:pPr>
        <w:rPr>
          <w:sz w:val="40"/>
          <w:szCs w:val="40"/>
        </w:rPr>
      </w:pPr>
    </w:p>
    <w:p w:rsidR="00D71B1A" w:rsidRPr="009F0BB0" w:rsidRDefault="00F2262D" w:rsidP="009F0BB0">
      <w:pPr>
        <w:spacing w:line="276" w:lineRule="auto"/>
        <w:jc w:val="both"/>
        <w:rPr>
          <w:sz w:val="36"/>
          <w:szCs w:val="36"/>
        </w:rPr>
      </w:pPr>
      <w:r w:rsidRPr="009F0BB0">
        <w:rPr>
          <w:rFonts w:ascii="Times New Roman" w:eastAsia="Times New Roman" w:hAnsi="Times New Roman" w:cs="Times New Roman"/>
          <w:noProof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8079105</wp:posOffset>
            </wp:positionH>
            <wp:positionV relativeFrom="margin">
              <wp:posOffset>-1411605</wp:posOffset>
            </wp:positionV>
            <wp:extent cx="1943100" cy="3450590"/>
            <wp:effectExtent l="0" t="0" r="0" b="0"/>
            <wp:wrapSquare wrapText="bothSides"/>
            <wp:docPr id="17" name="Imagen 17" descr="C:\Users\dell\Downloads\Embellecimien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Downloads\Embellecimiento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BB0">
        <w:rPr>
          <w:rFonts w:ascii="Times New Roman" w:eastAsia="Times New Roman" w:hAnsi="Times New Roman" w:cs="Times New Roman"/>
          <w:noProof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8231505</wp:posOffset>
            </wp:positionH>
            <wp:positionV relativeFrom="margin">
              <wp:posOffset>-1259205</wp:posOffset>
            </wp:positionV>
            <wp:extent cx="1943100" cy="3450590"/>
            <wp:effectExtent l="0" t="0" r="0" b="0"/>
            <wp:wrapSquare wrapText="bothSides"/>
            <wp:docPr id="16" name="Imagen 16" descr="C:\Users\dell\Downloads\Embellecimien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Downloads\Embellecimiento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BB0">
        <w:rPr>
          <w:rFonts w:ascii="Times New Roman" w:eastAsia="Times New Roman" w:hAnsi="Times New Roman" w:cs="Times New Roman"/>
          <w:noProof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8079105</wp:posOffset>
            </wp:positionH>
            <wp:positionV relativeFrom="margin">
              <wp:posOffset>-1411605</wp:posOffset>
            </wp:positionV>
            <wp:extent cx="1943100" cy="3450590"/>
            <wp:effectExtent l="0" t="0" r="0" b="0"/>
            <wp:wrapSquare wrapText="bothSides"/>
            <wp:docPr id="15" name="Imagen 15" descr="C:\Users\dell\Downloads\Embellecimien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Downloads\Embellecimiento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BB0">
        <w:rPr>
          <w:rFonts w:ascii="Times New Roman" w:eastAsia="Times New Roman" w:hAnsi="Times New Roman" w:cs="Times New Roman"/>
          <w:noProof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7926705</wp:posOffset>
            </wp:positionH>
            <wp:positionV relativeFrom="margin">
              <wp:posOffset>-1564005</wp:posOffset>
            </wp:positionV>
            <wp:extent cx="1943100" cy="3450590"/>
            <wp:effectExtent l="0" t="0" r="0" b="0"/>
            <wp:wrapSquare wrapText="bothSides"/>
            <wp:docPr id="14" name="Imagen 14" descr="C:\Users\dell\Downloads\Embellecimien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Downloads\Embellecimiento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19A" w:rsidRPr="009F0BB0">
        <w:rPr>
          <w:sz w:val="36"/>
          <w:szCs w:val="36"/>
        </w:rPr>
        <w:t xml:space="preserve">Este 19 de octubre </w:t>
      </w:r>
      <w:r w:rsidR="005C0F53" w:rsidRPr="009F0BB0">
        <w:rPr>
          <w:sz w:val="36"/>
          <w:szCs w:val="36"/>
        </w:rPr>
        <w:t xml:space="preserve">de igual manera, </w:t>
      </w:r>
      <w:r w:rsidR="00B6119A" w:rsidRPr="009F0BB0">
        <w:rPr>
          <w:sz w:val="36"/>
          <w:szCs w:val="36"/>
        </w:rPr>
        <w:t>se le</w:t>
      </w:r>
      <w:r w:rsidR="00D71B1A" w:rsidRPr="009F0BB0">
        <w:rPr>
          <w:rFonts w:ascii="Times New Roman" w:hAnsi="Times New Roman" w:cs="Times New Roman"/>
          <w:sz w:val="36"/>
          <w:szCs w:val="36"/>
        </w:rPr>
        <w:t xml:space="preserve"> dio mantenimiento a las hierbas en las aceras transitadas de los diferentes sectores de nuestro pueblo.</w:t>
      </w:r>
    </w:p>
    <w:p w:rsidR="00D71B1A" w:rsidRPr="00AE6153" w:rsidRDefault="00D71B1A" w:rsidP="00D71B1A">
      <w:pPr>
        <w:rPr>
          <w:rFonts w:ascii="Times New Roman" w:hAnsi="Times New Roman" w:cs="Times New Roman"/>
          <w:sz w:val="40"/>
          <w:szCs w:val="76"/>
        </w:rPr>
      </w:pPr>
    </w:p>
    <w:p w:rsidR="00B71A9B" w:rsidRPr="00B71A9B" w:rsidRDefault="00B71A9B" w:rsidP="00B71A9B">
      <w:pPr>
        <w:rPr>
          <w:sz w:val="12"/>
        </w:rPr>
      </w:pPr>
    </w:p>
    <w:p w:rsidR="00B71A9B" w:rsidRPr="00B71A9B" w:rsidRDefault="00B71A9B" w:rsidP="00B71A9B">
      <w:pPr>
        <w:jc w:val="both"/>
        <w:rPr>
          <w:sz w:val="12"/>
        </w:rPr>
      </w:pPr>
    </w:p>
    <w:p w:rsidR="00B71A9B" w:rsidRPr="00B71A9B" w:rsidRDefault="009F0BB0" w:rsidP="00B71A9B">
      <w:pPr>
        <w:rPr>
          <w:sz w:val="12"/>
        </w:rPr>
      </w:pPr>
      <w:r>
        <w:rPr>
          <w:noProof/>
          <w:sz w:val="12"/>
          <w:lang w:eastAsia="es-ES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2284095</wp:posOffset>
            </wp:positionV>
            <wp:extent cx="4260215" cy="4876800"/>
            <wp:effectExtent l="19050" t="0" r="6985" b="0"/>
            <wp:wrapSquare wrapText="bothSides"/>
            <wp:docPr id="10" name="Imagen 7" descr="C:\Users\ACCESO A INFORMACION\Desktop\19  o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CESO A INFORMACION\Desktop\19  oc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187" t="-877" r="2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9B" w:rsidRPr="00B71A9B" w:rsidRDefault="00B71A9B" w:rsidP="00B71A9B">
      <w:pPr>
        <w:rPr>
          <w:sz w:val="12"/>
        </w:rPr>
      </w:pPr>
    </w:p>
    <w:p w:rsidR="00B71A9B" w:rsidRDefault="00B71A9B" w:rsidP="00B71A9B"/>
    <w:p w:rsidR="00B71A9B" w:rsidRDefault="00B71A9B" w:rsidP="00B71A9B"/>
    <w:p w:rsidR="00B71A9B" w:rsidRDefault="00B71A9B" w:rsidP="00B71A9B"/>
    <w:p w:rsidR="00B71A9B" w:rsidRDefault="009F0BB0" w:rsidP="009F0BB0">
      <w:pPr>
        <w:ind w:left="284" w:hanging="284"/>
      </w:pPr>
      <w:r>
        <w:rPr>
          <w:noProof/>
          <w:lang w:eastAsia="es-ES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08885" cy="2778760"/>
            <wp:effectExtent l="19050" t="0" r="5715" b="0"/>
            <wp:wrapSquare wrapText="bothSides"/>
            <wp:docPr id="12" name="Imagen 5" descr="C:\Users\ACCESO A INFORMACION\Desktop\19  oct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CESO A INFORMACION\Desktop\19  oct 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5881" r="22212" b="2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9B" w:rsidRDefault="00B71A9B" w:rsidP="00B71A9B"/>
    <w:p w:rsidR="00B71A9B" w:rsidRDefault="00B71A9B" w:rsidP="00B71A9B"/>
    <w:p w:rsidR="00B71A9B" w:rsidRDefault="00B71A9B" w:rsidP="00B71A9B"/>
    <w:p w:rsidR="00B71A9B" w:rsidRPr="00B71A9B" w:rsidRDefault="00B71A9B" w:rsidP="00B71A9B">
      <w:pPr>
        <w:rPr>
          <w:sz w:val="12"/>
        </w:rPr>
      </w:pPr>
    </w:p>
    <w:p w:rsidR="00B71A9B" w:rsidRPr="00B71A9B" w:rsidRDefault="00B71A9B" w:rsidP="00B71A9B">
      <w:pPr>
        <w:rPr>
          <w:sz w:val="12"/>
        </w:rPr>
      </w:pPr>
    </w:p>
    <w:p w:rsidR="00B71A9B" w:rsidRPr="00B71A9B" w:rsidRDefault="00B71A9B" w:rsidP="00B71A9B">
      <w:pPr>
        <w:rPr>
          <w:sz w:val="12"/>
        </w:rPr>
      </w:pPr>
    </w:p>
    <w:p w:rsidR="00B71A9B" w:rsidRPr="00B71A9B" w:rsidRDefault="00B71A9B" w:rsidP="00B71A9B">
      <w:pPr>
        <w:rPr>
          <w:sz w:val="12"/>
        </w:rPr>
      </w:pPr>
    </w:p>
    <w:p w:rsidR="00B71A9B" w:rsidRPr="00B71A9B" w:rsidRDefault="00B71A9B" w:rsidP="00B71A9B">
      <w:pPr>
        <w:rPr>
          <w:sz w:val="12"/>
        </w:rPr>
      </w:pPr>
    </w:p>
    <w:p w:rsidR="00B71A9B" w:rsidRPr="00B71A9B" w:rsidRDefault="00B71A9B" w:rsidP="00B71A9B">
      <w:pPr>
        <w:rPr>
          <w:sz w:val="12"/>
        </w:rPr>
      </w:pPr>
    </w:p>
    <w:p w:rsidR="00B71A9B" w:rsidRPr="00B71A9B" w:rsidRDefault="00B71A9B" w:rsidP="00B71A9B">
      <w:pPr>
        <w:rPr>
          <w:sz w:val="12"/>
        </w:rPr>
      </w:pPr>
    </w:p>
    <w:p w:rsidR="00B71A9B" w:rsidRPr="00B71A9B" w:rsidRDefault="00B71A9B" w:rsidP="00B71A9B">
      <w:pPr>
        <w:rPr>
          <w:sz w:val="12"/>
        </w:rPr>
      </w:pPr>
    </w:p>
    <w:p w:rsidR="0052540A" w:rsidRPr="00B71A9B" w:rsidRDefault="009F0BB0" w:rsidP="000230D2">
      <w:pPr>
        <w:pStyle w:val="Cuerpodelboletn"/>
        <w:spacing w:line="276" w:lineRule="auto"/>
        <w:rPr>
          <w:rFonts w:ascii="Times New Roman" w:hAnsi="Times New Roman" w:cs="Times New Roman"/>
          <w:noProof/>
          <w:sz w:val="14"/>
          <w:lang w:eastAsia="es-ES"/>
        </w:rPr>
      </w:pPr>
      <w:r>
        <w:rPr>
          <w:rFonts w:ascii="Times New Roman" w:hAnsi="Times New Roman" w:cs="Times New Roman"/>
          <w:noProof/>
          <w:sz w:val="14"/>
          <w:lang w:eastAsia="es-ES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posOffset>4366260</wp:posOffset>
            </wp:positionH>
            <wp:positionV relativeFrom="margin">
              <wp:posOffset>4041140</wp:posOffset>
            </wp:positionV>
            <wp:extent cx="2472690" cy="3119120"/>
            <wp:effectExtent l="19050" t="0" r="3810" b="0"/>
            <wp:wrapSquare wrapText="bothSides"/>
            <wp:docPr id="13" name="Imagen 6" descr="C:\Users\ACCESO A INFORMACION\Desktop\19  o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CESO A INFORMACION\Desktop\19  oct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998" t="18012" r="7725" b="1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0A" w:rsidRPr="00B71A9B" w:rsidRDefault="0052540A" w:rsidP="000230D2">
      <w:pPr>
        <w:pStyle w:val="Cuerpodelboletn"/>
        <w:spacing w:line="276" w:lineRule="auto"/>
        <w:rPr>
          <w:rFonts w:ascii="Times New Roman" w:hAnsi="Times New Roman" w:cs="Times New Roman"/>
          <w:noProof/>
          <w:sz w:val="14"/>
          <w:lang w:eastAsia="es-ES"/>
        </w:rPr>
      </w:pPr>
    </w:p>
    <w:p w:rsidR="0052540A" w:rsidRPr="00B71A9B" w:rsidRDefault="0052540A" w:rsidP="000230D2">
      <w:pPr>
        <w:pStyle w:val="Cuerpodelboletn"/>
        <w:spacing w:line="276" w:lineRule="auto"/>
        <w:rPr>
          <w:rFonts w:ascii="Times New Roman" w:hAnsi="Times New Roman" w:cs="Times New Roman"/>
          <w:noProof/>
          <w:sz w:val="14"/>
          <w:lang w:eastAsia="es-ES"/>
        </w:rPr>
      </w:pPr>
    </w:p>
    <w:p w:rsidR="0052540A" w:rsidRPr="00B71A9B" w:rsidRDefault="0052540A" w:rsidP="000230D2">
      <w:pPr>
        <w:pStyle w:val="Cuerpodelboletn"/>
        <w:spacing w:line="276" w:lineRule="auto"/>
        <w:rPr>
          <w:rFonts w:ascii="Times New Roman" w:hAnsi="Times New Roman" w:cs="Times New Roman"/>
          <w:noProof/>
          <w:sz w:val="14"/>
          <w:lang w:eastAsia="es-ES"/>
        </w:rPr>
      </w:pPr>
    </w:p>
    <w:p w:rsidR="0052540A" w:rsidRPr="00B71A9B" w:rsidRDefault="0052540A" w:rsidP="000230D2">
      <w:pPr>
        <w:pStyle w:val="Cuerpodelboletn"/>
        <w:spacing w:line="276" w:lineRule="auto"/>
        <w:rPr>
          <w:rFonts w:ascii="Times New Roman" w:hAnsi="Times New Roman" w:cs="Times New Roman"/>
          <w:noProof/>
          <w:sz w:val="14"/>
          <w:lang w:eastAsia="es-ES"/>
        </w:rPr>
      </w:pPr>
    </w:p>
    <w:p w:rsidR="0052540A" w:rsidRPr="00B71A9B" w:rsidRDefault="0052540A" w:rsidP="000230D2">
      <w:pPr>
        <w:pStyle w:val="Cuerpodelboletn"/>
        <w:spacing w:line="276" w:lineRule="auto"/>
        <w:rPr>
          <w:rFonts w:ascii="Times New Roman" w:hAnsi="Times New Roman" w:cs="Times New Roman"/>
          <w:noProof/>
          <w:sz w:val="14"/>
          <w:lang w:eastAsia="es-ES"/>
        </w:rPr>
      </w:pPr>
    </w:p>
    <w:p w:rsidR="005D15BC" w:rsidRPr="00B71A9B" w:rsidRDefault="005D15BC" w:rsidP="005D15BC">
      <w:pPr>
        <w:rPr>
          <w:rFonts w:ascii="Times New Roman" w:hAnsi="Times New Roman" w:cs="Times New Roman"/>
          <w:b/>
          <w:sz w:val="14"/>
          <w:szCs w:val="36"/>
        </w:rPr>
      </w:pPr>
    </w:p>
    <w:p w:rsidR="00CF33D1" w:rsidRPr="00B71A9B" w:rsidRDefault="009F0BB0" w:rsidP="000230D2">
      <w:pPr>
        <w:pStyle w:val="Cuerpodelboletn"/>
        <w:spacing w:line="276" w:lineRule="auto"/>
        <w:rPr>
          <w:sz w:val="16"/>
        </w:rPr>
      </w:pPr>
      <w:r>
        <w:rPr>
          <w:noProof/>
          <w:sz w:val="16"/>
          <w:lang w:eastAsia="es-ES"/>
        </w:rPr>
        <w:lastRenderedPageBreak/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posOffset>3255010</wp:posOffset>
            </wp:positionH>
            <wp:positionV relativeFrom="margin">
              <wp:posOffset>170180</wp:posOffset>
            </wp:positionV>
            <wp:extent cx="3348990" cy="3101340"/>
            <wp:effectExtent l="19050" t="0" r="3810" b="0"/>
            <wp:wrapSquare wrapText="bothSides"/>
            <wp:docPr id="45" name="Imagen 4" descr="C:\Users\ACCESO A INFORMACION\Desktop\8 o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CESO A INFORMACION\Desktop\8 oct 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727" t="3927" r="4222" b="3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6BE" w:rsidRPr="00B71A9B" w:rsidRDefault="009F0BB0" w:rsidP="006E36BE">
      <w:pPr>
        <w:rPr>
          <w:rFonts w:ascii="Times New Roman" w:hAnsi="Times New Roman" w:cs="Times New Roman"/>
          <w:sz w:val="18"/>
        </w:rPr>
      </w:pPr>
      <w:r w:rsidRPr="00C97257">
        <w:rPr>
          <w:noProof/>
          <w:sz w:val="32"/>
          <w:lang w:val="es-DO" w:eastAsia="es-DO"/>
        </w:rPr>
        <w:pict>
          <v:rect id="4 Rectángulo" o:spid="_x0000_s1030" style="position:absolute;margin-left:-27.5pt;margin-top:8.6pt;width:200pt;height:32.1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" fillcolor="#622423 [1605]" stroked="f" strokecolor="black [3213]">
            <v:shadow on="t" color="black" opacity="22937f" origin=",.5" offset="0,.63889mm"/>
            <v:textbox style="mso-next-textbox:#4 Rectángulo">
              <w:txbxContent>
                <w:p w:rsidR="00827653" w:rsidRPr="00753D17" w:rsidRDefault="00BC3F5F" w:rsidP="00827653">
                  <w:pPr>
                    <w:jc w:val="center"/>
                    <w:rPr>
                      <w:rFonts w:ascii="Algerian" w:hAnsi="Algerian"/>
                      <w:color w:val="FABF8F" w:themeColor="accent6" w:themeTint="99"/>
                      <w:sz w:val="44"/>
                      <w:lang w:val="es-MX"/>
                    </w:rPr>
                  </w:pPr>
                  <w:r w:rsidRPr="00753D17">
                    <w:rPr>
                      <w:rFonts w:ascii="Algerian" w:hAnsi="Algerian"/>
                      <w:color w:val="FABF8F" w:themeColor="accent6" w:themeTint="99"/>
                      <w:sz w:val="44"/>
                      <w:lang w:val="es-MX"/>
                    </w:rPr>
                    <w:t>Plan social</w:t>
                  </w:r>
                </w:p>
              </w:txbxContent>
            </v:textbox>
            <w10:wrap type="square"/>
          </v:rect>
        </w:pict>
      </w:r>
    </w:p>
    <w:p w:rsidR="006E36BE" w:rsidRDefault="006E36BE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501659" w:rsidRDefault="00501659" w:rsidP="0050165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71B1A" w:rsidRPr="00501659" w:rsidRDefault="00753D17" w:rsidP="00501659">
      <w:pPr>
        <w:jc w:val="both"/>
        <w:rPr>
          <w:rFonts w:ascii="Times New Roman" w:hAnsi="Times New Roman" w:cs="Times New Roman"/>
          <w:sz w:val="36"/>
          <w:szCs w:val="36"/>
        </w:rPr>
      </w:pPr>
      <w:r w:rsidRPr="00501659">
        <w:rPr>
          <w:rFonts w:ascii="Times New Roman" w:hAnsi="Times New Roman" w:cs="Times New Roman"/>
          <w:sz w:val="36"/>
          <w:szCs w:val="36"/>
        </w:rPr>
        <w:t xml:space="preserve">La Liga Municipal Dominicana hizo el regalo de </w:t>
      </w:r>
      <w:r w:rsidR="00501659" w:rsidRPr="00501659">
        <w:rPr>
          <w:rFonts w:ascii="Times New Roman" w:hAnsi="Times New Roman" w:cs="Times New Roman"/>
          <w:sz w:val="36"/>
          <w:szCs w:val="36"/>
        </w:rPr>
        <w:t>más de 60 paquetes de cuadernos al ayuntamiento municipal de Miches enalteciendo en su portada la más destacada obra de la gestión ¨ Ayuntamiento Municipal de Miches¨</w:t>
      </w:r>
      <w:r w:rsidR="00501659">
        <w:rPr>
          <w:rFonts w:ascii="Times New Roman" w:hAnsi="Times New Roman" w:cs="Times New Roman"/>
          <w:sz w:val="36"/>
          <w:szCs w:val="36"/>
        </w:rPr>
        <w:t xml:space="preserve">. Dicho regalo paso a ser distribuido por el departamento de Plan Social a todos los centros educativos del municipio. </w:t>
      </w: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501659" w:rsidP="006E36BE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es-ES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15490" cy="2656840"/>
            <wp:effectExtent l="19050" t="0" r="3810" b="0"/>
            <wp:wrapSquare wrapText="bothSides"/>
            <wp:docPr id="49" name="Imagen 9" descr="C:\Users\ACCESO A INFORMACION\Desktop\8 o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CESO A INFORMACION\Desktop\8 oc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531" t="25386" r="28123" b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es-ES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2604135</wp:posOffset>
            </wp:positionH>
            <wp:positionV relativeFrom="margin">
              <wp:posOffset>3485515</wp:posOffset>
            </wp:positionV>
            <wp:extent cx="4211955" cy="3764915"/>
            <wp:effectExtent l="19050" t="0" r="0" b="0"/>
            <wp:wrapSquare wrapText="bothSides"/>
            <wp:docPr id="48" name="Imagen 8" descr="C:\Users\ACCESO A INFORMACION\Desktop\8 oc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CESO A INFORMACION\Desktop\8 oct 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322" t="5828" r="1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9F0BB0" w:rsidRDefault="00753D17" w:rsidP="006E36BE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es-ES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671195</wp:posOffset>
            </wp:positionV>
            <wp:extent cx="3584575" cy="4338320"/>
            <wp:effectExtent l="19050" t="0" r="0" b="0"/>
            <wp:wrapSquare wrapText="bothSides"/>
            <wp:docPr id="46" name="Imagen 7" descr="C:\Users\ACCESO A INFORMACION\Desktop\8 oc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CESO A INFORMACION\Desktop\8 oct 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694" t="9262" r="15410" b="1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8"/>
          <w:lang w:eastAsia="es-ES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83280" cy="2886075"/>
            <wp:effectExtent l="19050" t="0" r="7620" b="0"/>
            <wp:wrapSquare wrapText="bothSides"/>
            <wp:docPr id="44" name="Imagen 5" descr="C:\Users\ACCESO A INFORMACION\Desktop\8 oc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CESO A INFORMACION\Desktop\8 oct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982" t="8425" r="2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8"/>
          <w:lang w:eastAsia="es-ES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3565" cy="6884670"/>
            <wp:effectExtent l="19050" t="0" r="635" b="0"/>
            <wp:wrapSquare wrapText="bothSides"/>
            <wp:docPr id="1" name="Imagen 1" descr="C:\Users\ACCESO A INFORMACION\Desktop\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ESO A INFORMACION\Desktop\educaci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252" t="2556" r="4373" b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68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BB0" w:rsidRDefault="00753D17" w:rsidP="006E36BE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es-ES"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3595370</wp:posOffset>
            </wp:positionH>
            <wp:positionV relativeFrom="margin">
              <wp:posOffset>957580</wp:posOffset>
            </wp:positionV>
            <wp:extent cx="3333750" cy="3029585"/>
            <wp:effectExtent l="19050" t="0" r="0" b="0"/>
            <wp:wrapSquare wrapText="bothSides"/>
            <wp:docPr id="51" name="Imagen 6" descr="C:\Users\ACCESO A INFORMACION\Desktop\8 oc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CESO A INFORMACION\Desktop\8 oct 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091" t="17667" r="7631" b="2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9F0BB0" w:rsidRDefault="00753D17" w:rsidP="006E36BE">
      <w:pPr>
        <w:rPr>
          <w:rFonts w:ascii="Times New Roman" w:hAnsi="Times New Roman" w:cs="Times New Roman"/>
          <w:sz w:val="18"/>
        </w:rPr>
      </w:pPr>
      <w:r w:rsidRPr="00C97257">
        <w:rPr>
          <w:noProof/>
          <w:sz w:val="32"/>
          <w:lang w:val="es-DO" w:eastAsia="es-DO"/>
        </w:rPr>
        <w:pict>
          <v:rect id="35 Rectángulo" o:spid="_x0000_s1031" style="position:absolute;margin-left:-30.4pt;margin-top:8.15pt;width:171.1pt;height:35.55pt;z-index:2517135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" fillcolor="#002060" strokecolor="#4579b8 [3044]">
            <v:shadow on="t" color="black" opacity="22937f" origin=",.5" offset="0,.63889mm"/>
            <v:textbox style="mso-next-textbox:#35 Rectángulo">
              <w:txbxContent>
                <w:p w:rsidR="00F2262D" w:rsidRPr="004F1637" w:rsidRDefault="00F2262D" w:rsidP="00F2262D">
                  <w:pPr>
                    <w:jc w:val="center"/>
                    <w:rPr>
                      <w:rFonts w:ascii="Algerian" w:hAnsi="Algerian"/>
                      <w:color w:val="FFFFFF" w:themeColor="background1"/>
                      <w:sz w:val="44"/>
                    </w:rPr>
                  </w:pPr>
                  <w:r w:rsidRPr="004F1637">
                    <w:rPr>
                      <w:rFonts w:ascii="Algerian" w:hAnsi="Algerian"/>
                      <w:color w:val="FFFFFF" w:themeColor="background1"/>
                      <w:sz w:val="44"/>
                    </w:rPr>
                    <w:t>Honores</w:t>
                  </w:r>
                </w:p>
              </w:txbxContent>
            </v:textbox>
          </v:rect>
        </w:pict>
      </w:r>
    </w:p>
    <w:p w:rsidR="009F0BB0" w:rsidRDefault="009F0BB0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Default="00D71B1A" w:rsidP="006E36BE">
      <w:pPr>
        <w:rPr>
          <w:rFonts w:ascii="Times New Roman" w:hAnsi="Times New Roman" w:cs="Times New Roman"/>
          <w:sz w:val="18"/>
        </w:rPr>
      </w:pPr>
    </w:p>
    <w:p w:rsidR="00D71B1A" w:rsidRPr="00B71A9B" w:rsidRDefault="00D71B1A" w:rsidP="006E36BE">
      <w:pPr>
        <w:rPr>
          <w:rFonts w:ascii="Times New Roman" w:hAnsi="Times New Roman" w:cs="Times New Roman"/>
          <w:sz w:val="18"/>
        </w:rPr>
      </w:pPr>
    </w:p>
    <w:p w:rsidR="000230D2" w:rsidRPr="00B71A9B" w:rsidRDefault="000230D2" w:rsidP="000230D2">
      <w:pPr>
        <w:pStyle w:val="Cuerpodelboletn"/>
        <w:spacing w:line="276" w:lineRule="auto"/>
        <w:rPr>
          <w:sz w:val="16"/>
        </w:rPr>
      </w:pPr>
    </w:p>
    <w:p w:rsidR="00501659" w:rsidRPr="00501659" w:rsidRDefault="00501659" w:rsidP="00501659">
      <w:pPr>
        <w:pStyle w:val="Cuerpodelboletn"/>
        <w:keepNext/>
        <w:framePr w:dropCap="drop" w:lines="3" w:wrap="around" w:vAnchor="text" w:hAnchor="text"/>
        <w:spacing w:after="0" w:line="1428" w:lineRule="exact"/>
        <w:textAlignment w:val="baseline"/>
        <w:rPr>
          <w:rFonts w:ascii="Times New Roman" w:hAnsi="Times New Roman" w:cs="Times New Roman"/>
          <w:position w:val="-13"/>
          <w:sz w:val="183"/>
          <w:szCs w:val="36"/>
        </w:rPr>
      </w:pPr>
      <w:r w:rsidRPr="00501659">
        <w:rPr>
          <w:rFonts w:ascii="Times New Roman" w:hAnsi="Times New Roman" w:cs="Times New Roman"/>
          <w:position w:val="-13"/>
          <w:sz w:val="183"/>
          <w:szCs w:val="36"/>
        </w:rPr>
        <w:t>N</w:t>
      </w:r>
    </w:p>
    <w:p w:rsidR="00DD4FBD" w:rsidRPr="00501659" w:rsidRDefault="00501659" w:rsidP="00501659">
      <w:pPr>
        <w:pStyle w:val="Cuerpodelboletn"/>
        <w:spacing w:line="276" w:lineRule="auto"/>
        <w:rPr>
          <w:sz w:val="36"/>
          <w:szCs w:val="36"/>
        </w:rPr>
      </w:pPr>
      <w:r w:rsidRPr="00501659">
        <w:rPr>
          <w:rFonts w:ascii="Times New Roman" w:hAnsi="Times New Roman" w:cs="Times New Roman"/>
          <w:sz w:val="36"/>
          <w:szCs w:val="36"/>
        </w:rPr>
        <w:t>uestra alcaldesa la ingeniera Luz María Mercedes, participó del  encuentro con los distintos alcaldes en el foro ¨Diálogo Regional con Autoridades Locales Región Yuma, Higuamo, para la Construcción de Capacidades¨,</w:t>
      </w:r>
      <w:r>
        <w:rPr>
          <w:rFonts w:ascii="Times New Roman" w:hAnsi="Times New Roman" w:cs="Times New Roman"/>
          <w:sz w:val="36"/>
          <w:szCs w:val="36"/>
        </w:rPr>
        <w:t xml:space="preserve"> este encuentro se llevo a cabo e</w:t>
      </w:r>
      <w:r w:rsidRPr="00501659">
        <w:rPr>
          <w:rFonts w:ascii="Times New Roman" w:hAnsi="Times New Roman" w:cs="Times New Roman"/>
          <w:sz w:val="36"/>
          <w:szCs w:val="36"/>
        </w:rPr>
        <w:t>l m</w:t>
      </w:r>
      <w:r w:rsidR="00DD4FBD" w:rsidRPr="00501659">
        <w:rPr>
          <w:rFonts w:ascii="Times New Roman" w:hAnsi="Times New Roman" w:cs="Times New Roman"/>
          <w:sz w:val="36"/>
          <w:szCs w:val="36"/>
        </w:rPr>
        <w:t xml:space="preserve">artes 26 de octubre </w:t>
      </w:r>
      <w:r>
        <w:rPr>
          <w:rFonts w:ascii="Times New Roman" w:hAnsi="Times New Roman" w:cs="Times New Roman"/>
          <w:sz w:val="36"/>
          <w:szCs w:val="36"/>
        </w:rPr>
        <w:t xml:space="preserve">donde </w:t>
      </w:r>
      <w:r w:rsidR="00DD4FBD" w:rsidRPr="00501659">
        <w:rPr>
          <w:rFonts w:ascii="Times New Roman" w:hAnsi="Times New Roman" w:cs="Times New Roman"/>
          <w:sz w:val="36"/>
          <w:szCs w:val="36"/>
        </w:rPr>
        <w:t>también tuvo un encuentro con el Senador de nuestra provincia</w:t>
      </w:r>
      <w:r>
        <w:rPr>
          <w:rFonts w:ascii="Times New Roman" w:hAnsi="Times New Roman" w:cs="Times New Roman"/>
          <w:sz w:val="36"/>
          <w:szCs w:val="36"/>
        </w:rPr>
        <w:t>,</w:t>
      </w:r>
      <w:r w:rsidR="00DD4FBD" w:rsidRPr="00501659">
        <w:rPr>
          <w:rFonts w:ascii="Times New Roman" w:hAnsi="Times New Roman" w:cs="Times New Roman"/>
          <w:sz w:val="36"/>
          <w:szCs w:val="36"/>
        </w:rPr>
        <w:t xml:space="preserve"> Santiago Zorrilla, una  reunión muy fructífera en beneficio de nuestro de nuestro municipio.</w:t>
      </w:r>
    </w:p>
    <w:p w:rsidR="00B71A9B" w:rsidRPr="00DD4FBD" w:rsidRDefault="00B71A9B" w:rsidP="00DD4FBD">
      <w:pPr>
        <w:spacing w:line="360" w:lineRule="auto"/>
        <w:jc w:val="both"/>
        <w:rPr>
          <w:rFonts w:ascii="Times New Roman" w:hAnsi="Times New Roman" w:cs="Times New Roman"/>
          <w:b/>
          <w:color w:val="050505"/>
          <w:sz w:val="48"/>
          <w:szCs w:val="23"/>
          <w:shd w:val="clear" w:color="auto" w:fill="FFFFFF"/>
        </w:rPr>
      </w:pPr>
    </w:p>
    <w:p w:rsidR="00B71A9B" w:rsidRPr="00DD4FBD" w:rsidRDefault="00B71A9B" w:rsidP="00DD4FBD">
      <w:pPr>
        <w:spacing w:line="360" w:lineRule="auto"/>
        <w:jc w:val="both"/>
        <w:rPr>
          <w:rFonts w:ascii="Times New Roman" w:hAnsi="Times New Roman" w:cs="Times New Roman"/>
          <w:b/>
          <w:color w:val="050505"/>
          <w:sz w:val="48"/>
          <w:szCs w:val="23"/>
          <w:shd w:val="clear" w:color="auto" w:fill="FFFFFF"/>
        </w:rPr>
      </w:pPr>
    </w:p>
    <w:p w:rsidR="00B71A9B" w:rsidRPr="00DD4FBD" w:rsidRDefault="00B71A9B" w:rsidP="00DD4FBD">
      <w:pPr>
        <w:spacing w:line="360" w:lineRule="auto"/>
        <w:jc w:val="both"/>
        <w:rPr>
          <w:rFonts w:ascii="Times New Roman" w:hAnsi="Times New Roman" w:cs="Times New Roman"/>
          <w:b/>
          <w:color w:val="050505"/>
          <w:sz w:val="48"/>
          <w:szCs w:val="23"/>
          <w:shd w:val="clear" w:color="auto" w:fill="FFFFFF"/>
        </w:rPr>
      </w:pPr>
    </w:p>
    <w:p w:rsidR="00B71A9B" w:rsidRPr="00DD4FBD" w:rsidRDefault="00501659" w:rsidP="00DD4FBD">
      <w:pPr>
        <w:spacing w:line="360" w:lineRule="auto"/>
        <w:jc w:val="both"/>
        <w:rPr>
          <w:rFonts w:ascii="Times New Roman" w:hAnsi="Times New Roman" w:cs="Times New Roman"/>
          <w:b/>
          <w:color w:val="050505"/>
          <w:sz w:val="4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50505"/>
          <w:sz w:val="48"/>
          <w:szCs w:val="23"/>
          <w:lang w:eastAsia="es-ES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3443605</wp:posOffset>
            </wp:positionH>
            <wp:positionV relativeFrom="margin">
              <wp:posOffset>835660</wp:posOffset>
            </wp:positionV>
            <wp:extent cx="3345180" cy="5328285"/>
            <wp:effectExtent l="19050" t="0" r="7620" b="0"/>
            <wp:wrapSquare wrapText="bothSides"/>
            <wp:docPr id="20" name="Imagen 1" descr="C:\Users\ACCESO A INFORMACION\Desktop\27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ESO A INFORMACION\Desktop\27 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079" t="7550" r="17883" b="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53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9B" w:rsidRPr="00DD4FBD" w:rsidRDefault="00B71A9B" w:rsidP="00DD4FBD">
      <w:pPr>
        <w:spacing w:line="360" w:lineRule="auto"/>
        <w:jc w:val="both"/>
        <w:rPr>
          <w:rFonts w:ascii="Times New Roman" w:hAnsi="Times New Roman" w:cs="Times New Roman"/>
          <w:b/>
          <w:color w:val="050505"/>
          <w:sz w:val="48"/>
          <w:szCs w:val="23"/>
          <w:shd w:val="clear" w:color="auto" w:fill="FFFFFF"/>
        </w:rPr>
      </w:pPr>
    </w:p>
    <w:p w:rsidR="000230D2" w:rsidRPr="00501659" w:rsidRDefault="00501659" w:rsidP="00501659">
      <w:pPr>
        <w:pStyle w:val="Cuerpodelboletn"/>
        <w:spacing w:line="360" w:lineRule="auto"/>
        <w:rPr>
          <w:sz w:val="36"/>
        </w:rPr>
      </w:pPr>
      <w:r w:rsidRPr="00C97257">
        <w:rPr>
          <w:rFonts w:ascii="Times New Roman" w:hAnsi="Times New Roman" w:cs="Times New Roman"/>
          <w:noProof/>
          <w:sz w:val="40"/>
          <w:lang w:val="es-DO" w:eastAsia="es-DO"/>
        </w:rPr>
        <w:lastRenderedPageBreak/>
        <w:pict>
          <v:rect id="5 Rectángulo" o:spid="_x0000_s1028" style="position:absolute;left:0;text-align:left;margin-left:317.5pt;margin-top:522.25pt;width:145.65pt;height:33pt;z-index:251682816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" fillcolor="#c00000" strokecolor="#4579b8 [3044]">
            <v:shadow on="t" color="black" opacity="22937f" origin=",.5" offset="0,.63889mm"/>
            <v:textbox style="mso-next-textbox:#5 Rectángulo">
              <w:txbxContent>
                <w:p w:rsidR="00E20F54" w:rsidRPr="00E20F54" w:rsidRDefault="00E20F54" w:rsidP="00E20F54">
                  <w:pPr>
                    <w:jc w:val="center"/>
                    <w:rPr>
                      <w:rFonts w:ascii="Algerian" w:hAnsi="Algerian"/>
                      <w:sz w:val="44"/>
                      <w:lang w:val="es-MX"/>
                    </w:rPr>
                  </w:pPr>
                  <w:r w:rsidRPr="00E20F54">
                    <w:rPr>
                      <w:rFonts w:ascii="Algerian" w:hAnsi="Algerian"/>
                      <w:sz w:val="44"/>
                      <w:lang w:val="es-MX"/>
                    </w:rPr>
                    <w:t>OBRAS</w:t>
                  </w:r>
                </w:p>
              </w:txbxContent>
            </v:textbox>
            <w10:wrap type="square" anchorx="margin" anchory="margin"/>
          </v:rect>
        </w:pict>
      </w:r>
      <w:bookmarkStart w:id="0" w:name="_GoBack"/>
      <w:bookmarkEnd w:id="0"/>
      <w:r w:rsidR="00C97257" w:rsidRPr="00C97257">
        <w:rPr>
          <w:rFonts w:ascii="Times New Roman" w:hAnsi="Times New Roman" w:cs="Times New Roman"/>
          <w:noProof/>
          <w:sz w:val="40"/>
          <w:lang w:val="es-DO" w:eastAsia="es-DO"/>
        </w:rPr>
        <w:pict>
          <v:rect id="90 Rectángulo" o:spid="_x0000_s1035" style="position:absolute;left:0;text-align:left;margin-left:-32.5pt;margin-top:19.6pt;width:285.7pt;height:44.4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" fillcolor="red" stroked="f">
            <v:shadow on="t" color="black" opacity="22937f" origin=",.5" offset="0,.63889mm"/>
            <v:textbox style="mso-next-textbox:#90 Rectángulo">
              <w:txbxContent>
                <w:p w:rsidR="00244544" w:rsidRPr="00244544" w:rsidRDefault="00244544" w:rsidP="00244544">
                  <w:pPr>
                    <w:jc w:val="center"/>
                    <w:rPr>
                      <w:rFonts w:ascii="Algerian" w:hAnsi="Algerian"/>
                      <w:b/>
                      <w:sz w:val="36"/>
                      <w:lang w:val="es-MX"/>
                    </w:rPr>
                  </w:pPr>
                  <w:r w:rsidRPr="00244544">
                    <w:rPr>
                      <w:rFonts w:ascii="Algerian" w:hAnsi="Algerian"/>
                      <w:b/>
                      <w:sz w:val="36"/>
                      <w:lang w:val="es-MX"/>
                    </w:rPr>
                    <w:t>Presupuesto participativo</w:t>
                  </w:r>
                </w:p>
                <w:p w:rsidR="00244544" w:rsidRDefault="00244544" w:rsidP="00244544">
                  <w:pPr>
                    <w:jc w:val="center"/>
                  </w:pPr>
                </w:p>
              </w:txbxContent>
            </v:textbox>
          </v:rect>
        </w:pict>
      </w:r>
    </w:p>
    <w:p w:rsidR="000230D2" w:rsidRDefault="000230D2" w:rsidP="000230D2">
      <w:pPr>
        <w:pStyle w:val="Cuerpodelboletn"/>
        <w:spacing w:line="276" w:lineRule="auto"/>
        <w:rPr>
          <w:sz w:val="32"/>
        </w:rPr>
      </w:pPr>
    </w:p>
    <w:p w:rsidR="00DD4FBD" w:rsidRDefault="00DD4FBD" w:rsidP="00AE6153">
      <w:pPr>
        <w:pStyle w:val="Cuerpodelboletn"/>
        <w:spacing w:line="276" w:lineRule="auto"/>
        <w:rPr>
          <w:sz w:val="32"/>
        </w:rPr>
      </w:pPr>
    </w:p>
    <w:p w:rsidR="00AE6153" w:rsidRPr="00DD4FBD" w:rsidRDefault="00AE6153" w:rsidP="00AE6153">
      <w:pPr>
        <w:pStyle w:val="Cuerpodelboletn"/>
        <w:spacing w:line="276" w:lineRule="auto"/>
        <w:rPr>
          <w:sz w:val="38"/>
          <w:szCs w:val="38"/>
        </w:rPr>
      </w:pPr>
      <w:r w:rsidRPr="00DD4FBD">
        <w:rPr>
          <w:sz w:val="38"/>
          <w:szCs w:val="38"/>
        </w:rPr>
        <w:t xml:space="preserve">En este mes de octubre hemos tenidos reuniones con todas las juntas de vecinos, buscando las necesidades de cada sector. </w:t>
      </w:r>
    </w:p>
    <w:p w:rsidR="00AE6153" w:rsidRPr="00DD4FBD" w:rsidRDefault="00AE6153" w:rsidP="00AE6153">
      <w:pPr>
        <w:pStyle w:val="Cuerpodelboletn"/>
        <w:spacing w:line="276" w:lineRule="auto"/>
        <w:rPr>
          <w:sz w:val="38"/>
          <w:szCs w:val="38"/>
        </w:rPr>
      </w:pPr>
      <w:r w:rsidRPr="00DD4FBD">
        <w:rPr>
          <w:noProof/>
          <w:sz w:val="38"/>
          <w:szCs w:val="38"/>
          <w:lang w:eastAsia="es-ES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2439670</wp:posOffset>
            </wp:positionV>
            <wp:extent cx="3241675" cy="2432050"/>
            <wp:effectExtent l="19050" t="0" r="0" b="0"/>
            <wp:wrapSquare wrapText="bothSides"/>
            <wp:docPr id="3" name="Imagen 2" descr="C:\Users\ACCESO A INFORMACION\Desktop\2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CESO A INFORMACION\Desktop\26.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FBD">
        <w:rPr>
          <w:sz w:val="38"/>
          <w:szCs w:val="38"/>
        </w:rPr>
        <w:t xml:space="preserve">Ayer lunes concluimos con una gran asamblea de las juntas y sus delegados. </w:t>
      </w:r>
    </w:p>
    <w:p w:rsidR="00AE6153" w:rsidRPr="00DD4FBD" w:rsidRDefault="00AE6153" w:rsidP="00AE6153">
      <w:pPr>
        <w:pStyle w:val="Cuerpodelboletn"/>
        <w:spacing w:line="276" w:lineRule="auto"/>
        <w:rPr>
          <w:sz w:val="38"/>
          <w:szCs w:val="38"/>
        </w:rPr>
      </w:pPr>
      <w:r w:rsidRPr="00DD4FBD">
        <w:rPr>
          <w:sz w:val="38"/>
          <w:szCs w:val="38"/>
        </w:rPr>
        <w:t>La transparencia es una de la característica que tiene esta gestión y por ende ya tiene fecha la primera obra del presupuesto participativo del año 2022.</w:t>
      </w:r>
    </w:p>
    <w:p w:rsidR="000230D2" w:rsidRPr="00DD4FBD" w:rsidRDefault="00AE6153" w:rsidP="00AE6153">
      <w:pPr>
        <w:pStyle w:val="Cuerpodelboletn"/>
        <w:spacing w:line="276" w:lineRule="auto"/>
        <w:rPr>
          <w:sz w:val="36"/>
        </w:rPr>
      </w:pPr>
      <w:r w:rsidRPr="00DD4FBD">
        <w:rPr>
          <w:sz w:val="38"/>
          <w:szCs w:val="38"/>
        </w:rPr>
        <w:t>Fue una reunión muy fructífera donde se le asignaron la fecha de las obras de cada sector</w:t>
      </w:r>
      <w:r w:rsidRPr="00DD4FBD">
        <w:rPr>
          <w:sz w:val="36"/>
        </w:rPr>
        <w:t>.</w:t>
      </w:r>
    </w:p>
    <w:p w:rsidR="00AE6153" w:rsidRDefault="00DD4FBD" w:rsidP="00AE6153">
      <w:pPr>
        <w:pStyle w:val="Cuerpodelboletn"/>
        <w:spacing w:line="276" w:lineRule="auto"/>
        <w:rPr>
          <w:sz w:val="32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3547110</wp:posOffset>
            </wp:positionH>
            <wp:positionV relativeFrom="margin">
              <wp:posOffset>5010785</wp:posOffset>
            </wp:positionV>
            <wp:extent cx="3241675" cy="2432050"/>
            <wp:effectExtent l="19050" t="0" r="0" b="0"/>
            <wp:wrapSquare wrapText="bothSides"/>
            <wp:docPr id="4" name="Imagen 3" descr="C:\Users\ACCESO A INFORMACION\Desktop\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ESO A INFORMACION\Desktop\xxx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153" w:rsidRDefault="00AE6153" w:rsidP="00AE6153">
      <w:pPr>
        <w:pStyle w:val="Cuerpodelboletn"/>
        <w:spacing w:line="276" w:lineRule="auto"/>
        <w:rPr>
          <w:sz w:val="32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857920" behindDoc="0" locked="0" layoutInCell="1" allowOverlap="1">
            <wp:simplePos x="3987201" y="2743200"/>
            <wp:positionH relativeFrom="margin">
              <wp:align>right</wp:align>
            </wp:positionH>
            <wp:positionV relativeFrom="margin">
              <wp:align>top</wp:align>
            </wp:positionV>
            <wp:extent cx="3241735" cy="2432649"/>
            <wp:effectExtent l="19050" t="0" r="0" b="0"/>
            <wp:wrapSquare wrapText="bothSides"/>
            <wp:docPr id="18" name="Imagen 1" descr="C:\Users\ACCESO A INFORMACION\Desktop\2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ESO A INFORMACION\Desktop\26.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35" cy="24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0D2" w:rsidRDefault="000230D2" w:rsidP="000230D2">
      <w:pPr>
        <w:pStyle w:val="Cuerpodelboletn"/>
        <w:spacing w:line="276" w:lineRule="auto"/>
        <w:rPr>
          <w:sz w:val="32"/>
        </w:rPr>
      </w:pPr>
    </w:p>
    <w:p w:rsidR="00646132" w:rsidRDefault="00646132" w:rsidP="000230D2">
      <w:pPr>
        <w:pStyle w:val="Cuerpodelboletn"/>
        <w:spacing w:line="276" w:lineRule="auto"/>
        <w:rPr>
          <w:sz w:val="36"/>
          <w:szCs w:val="36"/>
        </w:rPr>
      </w:pPr>
      <w:r w:rsidRPr="00646132"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052695" cy="6486525"/>
            <wp:effectExtent l="19050" t="0" r="0" b="0"/>
            <wp:wrapSquare wrapText="bothSides"/>
            <wp:docPr id="30" name="Imagen 3" descr="C:\Users\ACCESO A INFORMACION\Desktop\operativo limpieza sect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ESO A INFORMACION\Desktop\operativo limpieza sectore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132">
        <w:rPr>
          <w:sz w:val="36"/>
          <w:szCs w:val="36"/>
        </w:rPr>
        <w:t>De los trabajos planificados para el resto del año, hay un programación de un operativo de limpieza navideño municipal.</w:t>
      </w:r>
    </w:p>
    <w:p w:rsidR="00646132" w:rsidRPr="00646132" w:rsidRDefault="00646132" w:rsidP="000230D2">
      <w:pPr>
        <w:pStyle w:val="Cuerpodelboletn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Todos los sectores serán intervenidos con este operativo de limpieza, por eso le reiteramos ver la fecha que le corresponde  a su sector para que sea parte de este gran operativo.</w:t>
      </w:r>
    </w:p>
    <w:p w:rsidR="00702E28" w:rsidRDefault="00702E28" w:rsidP="00702E28">
      <w:pPr>
        <w:pStyle w:val="Cuerpodelboletn"/>
        <w:spacing w:line="276" w:lineRule="auto"/>
        <w:rPr>
          <w:sz w:val="40"/>
          <w:szCs w:val="36"/>
        </w:rPr>
      </w:pPr>
    </w:p>
    <w:p w:rsidR="00646132" w:rsidRDefault="00646132" w:rsidP="00702E28">
      <w:pPr>
        <w:pStyle w:val="Cuerpodelboletn"/>
        <w:spacing w:line="276" w:lineRule="auto"/>
        <w:rPr>
          <w:sz w:val="40"/>
          <w:szCs w:val="36"/>
        </w:rPr>
      </w:pPr>
    </w:p>
    <w:p w:rsidR="00646132" w:rsidRDefault="00646132" w:rsidP="00702E28">
      <w:pPr>
        <w:pStyle w:val="Cuerpodelboletn"/>
        <w:spacing w:line="276" w:lineRule="auto"/>
        <w:rPr>
          <w:sz w:val="40"/>
          <w:szCs w:val="36"/>
        </w:rPr>
      </w:pPr>
    </w:p>
    <w:p w:rsidR="00646132" w:rsidRDefault="00646132" w:rsidP="00646132">
      <w:pPr>
        <w:pStyle w:val="Cuerpodelboletn"/>
        <w:spacing w:line="276" w:lineRule="auto"/>
        <w:rPr>
          <w:sz w:val="40"/>
          <w:szCs w:val="36"/>
        </w:rPr>
      </w:pPr>
      <w:r w:rsidRPr="00C97257">
        <w:rPr>
          <w:noProof/>
          <w:sz w:val="32"/>
          <w:lang w:val="es-DO" w:eastAsia="es-DO"/>
        </w:rPr>
        <w:lastRenderedPageBreak/>
        <w:pict>
          <v:rect id="76 Rectángulo" o:spid="_x0000_s1034" style="position:absolute;left:0;text-align:left;margin-left:-31.35pt;margin-top:14.2pt;width:106.75pt;height:43.4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" fillcolor="red" strokecolor="yellow">
            <v:shadow on="t" color="black" opacity="22937f" origin=",.5" offset="0,.63889mm"/>
            <v:textbox style="mso-next-textbox:#76 Rectángulo">
              <w:txbxContent>
                <w:p w:rsidR="00874E9F" w:rsidRPr="00501659" w:rsidRDefault="00501659" w:rsidP="00874E9F">
                  <w:pPr>
                    <w:jc w:val="center"/>
                    <w:rPr>
                      <w:rFonts w:ascii="Algerian" w:hAnsi="Algerian"/>
                      <w:b/>
                      <w:color w:val="FFFFFF" w:themeColor="background1"/>
                      <w:sz w:val="56"/>
                      <w:lang w:val="es-MX"/>
                    </w:rPr>
                  </w:pPr>
                  <w:r w:rsidRPr="00501659">
                    <w:rPr>
                      <w:rFonts w:ascii="Algerian" w:hAnsi="Algerian"/>
                      <w:b/>
                      <w:color w:val="FFFFFF" w:themeColor="background1"/>
                      <w:sz w:val="56"/>
                      <w:lang w:val="es-MX"/>
                    </w:rPr>
                    <w:t>AVISO</w:t>
                  </w:r>
                </w:p>
              </w:txbxContent>
            </v:textbox>
          </v:rect>
        </w:pict>
      </w:r>
    </w:p>
    <w:p w:rsidR="00646132" w:rsidRDefault="00646132" w:rsidP="00646132">
      <w:pPr>
        <w:pStyle w:val="Cuerpodelboletn"/>
        <w:spacing w:line="276" w:lineRule="auto"/>
        <w:rPr>
          <w:sz w:val="40"/>
          <w:szCs w:val="36"/>
        </w:rPr>
      </w:pPr>
    </w:p>
    <w:p w:rsidR="00244544" w:rsidRPr="00646132" w:rsidRDefault="00702E28" w:rsidP="00646132">
      <w:pPr>
        <w:pStyle w:val="Cuerpodelboletn"/>
        <w:spacing w:line="276" w:lineRule="auto"/>
        <w:rPr>
          <w:sz w:val="40"/>
          <w:szCs w:val="36"/>
        </w:rPr>
      </w:pPr>
      <w:r w:rsidRPr="00702E28">
        <w:rPr>
          <w:noProof/>
          <w:sz w:val="40"/>
          <w:szCs w:val="36"/>
          <w:lang w:eastAsia="es-ES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232650" cy="4071620"/>
            <wp:effectExtent l="19050" t="0" r="6350" b="0"/>
            <wp:wrapSquare wrapText="bothSides"/>
            <wp:docPr id="29" name="Imagen 2" descr="C:\Users\ACCESO A INFORMACION\Desktop\ADORNA TU BAR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CESO A INFORMACION\Desktop\ADORNA TU BARRI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132">
        <w:rPr>
          <w:sz w:val="40"/>
          <w:szCs w:val="36"/>
        </w:rPr>
        <w:t xml:space="preserve">                                                               </w:t>
      </w:r>
      <w:r>
        <w:rPr>
          <w:sz w:val="40"/>
          <w:szCs w:val="36"/>
        </w:rPr>
        <w:t>¡</w:t>
      </w:r>
      <w:r w:rsidRPr="00702E28">
        <w:rPr>
          <w:sz w:val="40"/>
          <w:szCs w:val="36"/>
        </w:rPr>
        <w:t xml:space="preserve">Ya están abiertas las inscripciones decora tú barrio, </w:t>
      </w:r>
      <w:r w:rsidRPr="00702E28">
        <w:rPr>
          <w:sz w:val="40"/>
          <w:szCs w:val="36"/>
        </w:rPr>
        <w:t>n</w:t>
      </w:r>
      <w:r w:rsidRPr="00702E28">
        <w:rPr>
          <w:sz w:val="40"/>
          <w:szCs w:val="36"/>
        </w:rPr>
        <w:t>o dejes de embellecer tu barrio dale el toque navideño</w:t>
      </w:r>
      <w:r w:rsidR="00646132">
        <w:rPr>
          <w:sz w:val="36"/>
          <w:szCs w:val="36"/>
        </w:rPr>
        <w:t>!</w:t>
      </w:r>
    </w:p>
    <w:p w:rsidR="00244544" w:rsidRDefault="00244544" w:rsidP="00244544">
      <w:pPr>
        <w:tabs>
          <w:tab w:val="left" w:pos="2537"/>
        </w:tabs>
        <w:rPr>
          <w:rFonts w:ascii="Times New Roman" w:hAnsi="Times New Roman" w:cs="Times New Roman"/>
          <w:sz w:val="40"/>
        </w:rPr>
      </w:pPr>
    </w:p>
    <w:p w:rsidR="00244544" w:rsidRDefault="00244544" w:rsidP="00244544">
      <w:pPr>
        <w:tabs>
          <w:tab w:val="left" w:pos="2537"/>
        </w:tabs>
        <w:rPr>
          <w:rFonts w:ascii="Times New Roman" w:hAnsi="Times New Roman" w:cs="Times New Roman"/>
          <w:sz w:val="40"/>
        </w:rPr>
      </w:pPr>
    </w:p>
    <w:p w:rsidR="00244544" w:rsidRDefault="00646132" w:rsidP="00244544">
      <w:pPr>
        <w:tabs>
          <w:tab w:val="left" w:pos="2537"/>
        </w:tabs>
        <w:rPr>
          <w:rFonts w:ascii="Times New Roman" w:hAnsi="Times New Roman" w:cs="Times New Roman"/>
          <w:b/>
          <w:sz w:val="40"/>
          <w:highlight w:val="red"/>
        </w:rPr>
      </w:pPr>
      <w:r>
        <w:rPr>
          <w:rFonts w:ascii="Times New Roman" w:hAnsi="Times New Roman" w:cs="Times New Roman"/>
          <w:b/>
          <w:noProof/>
          <w:sz w:val="40"/>
          <w:lang w:eastAsia="es-ES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5" type="#_x0000_t12" style="position:absolute;margin-left:55.45pt;margin-top:12.9pt;width:135.85pt;height:145.4pt;z-index:251872256" fillcolor="red" stroked="f"/>
        </w:pict>
      </w:r>
    </w:p>
    <w:p w:rsidR="00244544" w:rsidRDefault="00646132" w:rsidP="00244544">
      <w:pPr>
        <w:tabs>
          <w:tab w:val="left" w:pos="2537"/>
        </w:tabs>
        <w:rPr>
          <w:rFonts w:ascii="Times New Roman" w:hAnsi="Times New Roman" w:cs="Times New Roman"/>
          <w:b/>
          <w:sz w:val="40"/>
          <w:highlight w:val="red"/>
        </w:rPr>
      </w:pPr>
      <w:r>
        <w:rPr>
          <w:rFonts w:ascii="Times New Roman" w:hAnsi="Times New Roman" w:cs="Times New Roman"/>
          <w:b/>
          <w:noProof/>
          <w:sz w:val="40"/>
          <w:lang w:eastAsia="es-ES"/>
        </w:rPr>
        <w:pict>
          <v:shape id="_x0000_s1066" type="#_x0000_t12" style="position:absolute;margin-left:55.45pt;margin-top:11.65pt;width:135.85pt;height:145.4pt;rotation:180;z-index:251873280" fillcolor="red" stroked="f"/>
        </w:pict>
      </w:r>
    </w:p>
    <w:p w:rsidR="00244544" w:rsidRDefault="00244544" w:rsidP="00244544">
      <w:pPr>
        <w:tabs>
          <w:tab w:val="left" w:pos="2537"/>
        </w:tabs>
        <w:rPr>
          <w:rFonts w:ascii="Times New Roman" w:hAnsi="Times New Roman" w:cs="Times New Roman"/>
          <w:b/>
          <w:sz w:val="40"/>
          <w:highlight w:val="red"/>
        </w:rPr>
      </w:pPr>
    </w:p>
    <w:p w:rsidR="00244544" w:rsidRDefault="00244544" w:rsidP="00244544">
      <w:pPr>
        <w:tabs>
          <w:tab w:val="left" w:pos="2537"/>
        </w:tabs>
        <w:rPr>
          <w:rFonts w:ascii="Times New Roman" w:hAnsi="Times New Roman" w:cs="Times New Roman"/>
          <w:b/>
          <w:sz w:val="40"/>
          <w:highlight w:val="red"/>
        </w:rPr>
      </w:pPr>
    </w:p>
    <w:p w:rsidR="00244544" w:rsidRDefault="00244544" w:rsidP="00244544">
      <w:pPr>
        <w:tabs>
          <w:tab w:val="left" w:pos="2537"/>
        </w:tabs>
        <w:rPr>
          <w:rFonts w:ascii="Times New Roman" w:hAnsi="Times New Roman" w:cs="Times New Roman"/>
          <w:b/>
          <w:sz w:val="40"/>
          <w:highlight w:val="red"/>
        </w:rPr>
      </w:pPr>
    </w:p>
    <w:p w:rsidR="00244544" w:rsidRDefault="00244544" w:rsidP="00244544">
      <w:pPr>
        <w:tabs>
          <w:tab w:val="left" w:pos="2537"/>
        </w:tabs>
        <w:rPr>
          <w:rFonts w:ascii="Times New Roman" w:hAnsi="Times New Roman" w:cs="Times New Roman"/>
          <w:b/>
          <w:sz w:val="40"/>
          <w:highlight w:val="red"/>
        </w:rPr>
      </w:pPr>
    </w:p>
    <w:p w:rsidR="00244544" w:rsidRDefault="00244544" w:rsidP="00244544">
      <w:pPr>
        <w:tabs>
          <w:tab w:val="left" w:pos="2537"/>
        </w:tabs>
        <w:rPr>
          <w:rFonts w:ascii="Times New Roman" w:hAnsi="Times New Roman" w:cs="Times New Roman"/>
          <w:b/>
          <w:sz w:val="40"/>
          <w:highlight w:val="red"/>
        </w:rPr>
      </w:pPr>
    </w:p>
    <w:p w:rsidR="00244544" w:rsidRPr="0060524D" w:rsidRDefault="00244544" w:rsidP="00244544">
      <w:pPr>
        <w:rPr>
          <w:rFonts w:ascii="Times New Roman" w:hAnsi="Times New Roman" w:cs="Times New Roman"/>
          <w:sz w:val="40"/>
        </w:rPr>
      </w:pPr>
    </w:p>
    <w:p w:rsidR="00232249" w:rsidRDefault="00232249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br w:type="page"/>
      </w:r>
    </w:p>
    <w:p w:rsidR="00B148E5" w:rsidRDefault="00C97257" w:rsidP="00B148E5">
      <w:pPr>
        <w:jc w:val="center"/>
        <w:rPr>
          <w:rFonts w:ascii="Times New Roman" w:hAnsi="Times New Roman" w:cs="Times New Roman"/>
          <w:b/>
          <w:sz w:val="40"/>
        </w:rPr>
      </w:pPr>
      <w:r w:rsidRPr="00C97257">
        <w:rPr>
          <w:noProof/>
          <w:sz w:val="32"/>
          <w:lang w:eastAsia="es-ES"/>
        </w:rPr>
        <w:lastRenderedPageBreak/>
        <w:pict>
          <v:rect id="_x0000_s1058" style="position:absolute;left:0;text-align:left;margin-left:-26.45pt;margin-top:21pt;width:140.95pt;height:35.2pt;z-index:25184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" fillcolor="red" stroked="f">
            <v:shadow on="t" color="black" opacity="22937f" origin=",.5" offset="0,.63889mm"/>
            <v:textbox style="mso-next-textbox:#_x0000_s1058">
              <w:txbxContent>
                <w:p w:rsidR="00232249" w:rsidRPr="00B148E5" w:rsidRDefault="00232249" w:rsidP="00B148E5">
                  <w:pPr>
                    <w:jc w:val="center"/>
                    <w:rPr>
                      <w:rFonts w:ascii="Algerian" w:hAnsi="Algerian"/>
                      <w:sz w:val="44"/>
                      <w:lang w:val="es-MX"/>
                    </w:rPr>
                  </w:pPr>
                  <w:r w:rsidRPr="00B148E5">
                    <w:rPr>
                      <w:rFonts w:ascii="Algerian" w:hAnsi="Algerian"/>
                      <w:sz w:val="44"/>
                      <w:lang w:val="es-MX"/>
                    </w:rPr>
                    <w:t>Reuniones</w:t>
                  </w:r>
                </w:p>
              </w:txbxContent>
            </v:textbox>
          </v:rect>
        </w:pict>
      </w:r>
    </w:p>
    <w:p w:rsidR="00244544" w:rsidRDefault="00646132" w:rsidP="00244544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es-ES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posOffset>2379980</wp:posOffset>
            </wp:positionH>
            <wp:positionV relativeFrom="margin">
              <wp:posOffset>386715</wp:posOffset>
            </wp:positionV>
            <wp:extent cx="4519930" cy="3053715"/>
            <wp:effectExtent l="19050" t="0" r="0" b="0"/>
            <wp:wrapSquare wrapText="bothSides"/>
            <wp:docPr id="8" name="Imagen 3" descr="C:\Users\ACCESO A INFORMACION\Desktop\18  oc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ESO A INFORMACION\Desktop\18  oct 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40172" r="3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132" w:rsidRDefault="00646132" w:rsidP="00232249">
      <w:pPr>
        <w:spacing w:line="360" w:lineRule="auto"/>
        <w:jc w:val="both"/>
        <w:rPr>
          <w:rFonts w:ascii="Times New Roman" w:hAnsi="Times New Roman" w:cs="Times New Roman"/>
          <w:sz w:val="36"/>
          <w:szCs w:val="54"/>
        </w:rPr>
      </w:pPr>
    </w:p>
    <w:p w:rsidR="00232249" w:rsidRPr="00804FD9" w:rsidRDefault="00646132" w:rsidP="00232249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04FD9">
        <w:rPr>
          <w:rFonts w:ascii="Times New Roman" w:hAnsi="Times New Roman" w:cs="Times New Roman"/>
          <w:noProof/>
          <w:sz w:val="36"/>
          <w:szCs w:val="36"/>
          <w:lang w:eastAsia="es-ES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4027170</wp:posOffset>
            </wp:positionV>
            <wp:extent cx="4742180" cy="2967355"/>
            <wp:effectExtent l="19050" t="0" r="1270" b="0"/>
            <wp:wrapSquare wrapText="bothSides"/>
            <wp:docPr id="6" name="Imagen 2" descr="C:\Users\ACCESO A INFORMACION\Desktop\18  o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CESO A INFORMACION\Desktop\18  oct 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6699" t="26754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4FD9">
        <w:rPr>
          <w:rFonts w:ascii="Times New Roman" w:hAnsi="Times New Roman" w:cs="Times New Roman"/>
          <w:sz w:val="36"/>
          <w:szCs w:val="36"/>
        </w:rPr>
        <w:t xml:space="preserve">El </w:t>
      </w:r>
      <w:r w:rsidR="00232249" w:rsidRPr="00804FD9">
        <w:rPr>
          <w:rFonts w:ascii="Times New Roman" w:hAnsi="Times New Roman" w:cs="Times New Roman"/>
          <w:sz w:val="36"/>
          <w:szCs w:val="36"/>
        </w:rPr>
        <w:t xml:space="preserve">viernes 15 tuvimos una importante reunión con los presidentes de las distintas juntas de vecino.  En dicha reunión se trataron varios temas entre ellos; el presupuesto participativo, se toco de igual manera el tema de la navidad y se realizó el cronograma de las reuniones que corresponden por sector. </w:t>
      </w:r>
      <w:r w:rsidR="00232249" w:rsidRPr="00804FD9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232249" w:rsidRPr="00646132" w:rsidRDefault="00232249" w:rsidP="00232249">
      <w:pPr>
        <w:rPr>
          <w:sz w:val="40"/>
          <w:szCs w:val="40"/>
        </w:rPr>
      </w:pPr>
    </w:p>
    <w:p w:rsidR="00232249" w:rsidRPr="00646132" w:rsidRDefault="00232249" w:rsidP="00232249">
      <w:pPr>
        <w:rPr>
          <w:sz w:val="40"/>
          <w:szCs w:val="40"/>
        </w:rPr>
      </w:pPr>
    </w:p>
    <w:p w:rsidR="00232249" w:rsidRPr="00646132" w:rsidRDefault="00232249" w:rsidP="00232249">
      <w:pPr>
        <w:rPr>
          <w:sz w:val="40"/>
          <w:szCs w:val="40"/>
        </w:rPr>
      </w:pPr>
    </w:p>
    <w:p w:rsidR="00232249" w:rsidRPr="00646132" w:rsidRDefault="00232249" w:rsidP="00232249">
      <w:pPr>
        <w:rPr>
          <w:sz w:val="40"/>
          <w:szCs w:val="40"/>
        </w:rPr>
      </w:pPr>
    </w:p>
    <w:p w:rsidR="003303EE" w:rsidRDefault="00C97257" w:rsidP="00804FD9">
      <w:pPr>
        <w:pStyle w:val="Cuerpodelboletn"/>
        <w:spacing w:line="276" w:lineRule="auto"/>
        <w:rPr>
          <w:b/>
          <w:sz w:val="32"/>
        </w:rPr>
      </w:pPr>
      <w:r w:rsidRPr="00C97257">
        <w:rPr>
          <w:noProof/>
          <w:sz w:val="32"/>
          <w:lang w:val="es-DO" w:eastAsia="es-DO"/>
        </w:rPr>
        <w:lastRenderedPageBreak/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102 Flecha a la derecha con bandas" o:spid="_x0000_s1037" type="#_x0000_t93" style="position:absolute;left:0;text-align:left;margin-left:-3.55pt;margin-top:1.95pt;width:441.15pt;height:121.75pt;z-index:25178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" adj="18619" fillcolor="red" stroked="f">
            <v:shadow on="t" color="black" opacity="22937f" origin=",.5" offset="0,.63889mm"/>
            <v:textbox>
              <w:txbxContent>
                <w:p w:rsidR="00B148E5" w:rsidRPr="00B148E5" w:rsidRDefault="00B148E5" w:rsidP="00B148E5">
                  <w:pPr>
                    <w:jc w:val="center"/>
                    <w:rPr>
                      <w:rFonts w:ascii="Algerian" w:hAnsi="Algerian"/>
                      <w:b/>
                      <w:sz w:val="44"/>
                      <w:lang w:val="es-MX"/>
                    </w:rPr>
                  </w:pPr>
                  <w:r w:rsidRPr="00B148E5">
                    <w:rPr>
                      <w:rFonts w:ascii="Algerian" w:hAnsi="Algerian"/>
                      <w:b/>
                      <w:sz w:val="44"/>
                      <w:lang w:val="es-MX"/>
                    </w:rPr>
                    <w:t>Rutas y Frecuencia</w:t>
                  </w:r>
                </w:p>
              </w:txbxContent>
            </v:textbox>
          </v:shape>
        </w:pict>
      </w:r>
    </w:p>
    <w:p w:rsidR="003303EE" w:rsidRDefault="003303EE" w:rsidP="0052540A">
      <w:pPr>
        <w:pStyle w:val="Cuerpodelboletn"/>
        <w:spacing w:line="276" w:lineRule="auto"/>
        <w:jc w:val="center"/>
        <w:rPr>
          <w:b/>
          <w:sz w:val="32"/>
        </w:rPr>
      </w:pPr>
    </w:p>
    <w:p w:rsidR="003303EE" w:rsidRDefault="003303EE" w:rsidP="0052540A">
      <w:pPr>
        <w:pStyle w:val="Cuerpodelboletn"/>
        <w:spacing w:line="276" w:lineRule="auto"/>
        <w:jc w:val="center"/>
        <w:rPr>
          <w:b/>
          <w:sz w:val="32"/>
        </w:rPr>
      </w:pPr>
    </w:p>
    <w:p w:rsidR="00DD4FBD" w:rsidRDefault="00DD4FBD" w:rsidP="0052540A">
      <w:pPr>
        <w:pStyle w:val="Cuerpodelboletn"/>
        <w:spacing w:line="276" w:lineRule="auto"/>
        <w:jc w:val="center"/>
        <w:rPr>
          <w:b/>
          <w:sz w:val="32"/>
        </w:rPr>
      </w:pPr>
    </w:p>
    <w:p w:rsidR="005347A3" w:rsidRPr="0052540A" w:rsidRDefault="005347A3" w:rsidP="0052540A">
      <w:pPr>
        <w:pStyle w:val="Cuerpodelboletn"/>
        <w:spacing w:line="276" w:lineRule="auto"/>
        <w:jc w:val="center"/>
        <w:rPr>
          <w:sz w:val="32"/>
        </w:rPr>
      </w:pPr>
      <w:r w:rsidRPr="005347A3">
        <w:rPr>
          <w:b/>
          <w:sz w:val="32"/>
        </w:rPr>
        <w:t>Lunes y jueves</w:t>
      </w:r>
    </w:p>
    <w:p w:rsidR="005347A3" w:rsidRDefault="005347A3" w:rsidP="0052540A">
      <w:pPr>
        <w:pStyle w:val="Cuerpodelboletn"/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>Sectores</w:t>
      </w:r>
    </w:p>
    <w:p w:rsidR="005347A3" w:rsidRPr="005347A3" w:rsidRDefault="005347A3" w:rsidP="0052540A">
      <w:pPr>
        <w:pStyle w:val="Cuerpodelboletn"/>
        <w:spacing w:line="276" w:lineRule="auto"/>
        <w:jc w:val="center"/>
        <w:rPr>
          <w:sz w:val="32"/>
        </w:rPr>
      </w:pPr>
      <w:r>
        <w:rPr>
          <w:sz w:val="32"/>
        </w:rPr>
        <w:t xml:space="preserve">Asfalto, Los Cacaos, </w:t>
      </w:r>
      <w:r w:rsidR="00E022E1">
        <w:rPr>
          <w:sz w:val="32"/>
        </w:rPr>
        <w:t>Lengua afuera, la javilla, Miramar, Plataforma del pueblo, Pueblo abajo, Pueblo arriba y boca del rio.</w:t>
      </w:r>
    </w:p>
    <w:p w:rsidR="005347A3" w:rsidRDefault="005347A3" w:rsidP="0052540A">
      <w:pPr>
        <w:pStyle w:val="Cuerpodelboletn"/>
        <w:spacing w:line="276" w:lineRule="auto"/>
        <w:jc w:val="center"/>
        <w:rPr>
          <w:sz w:val="32"/>
        </w:rPr>
      </w:pPr>
    </w:p>
    <w:p w:rsidR="005347A3" w:rsidRPr="00E022E1" w:rsidRDefault="00E022E1" w:rsidP="0052540A">
      <w:pPr>
        <w:pStyle w:val="Cuerpodelboletn"/>
        <w:spacing w:line="276" w:lineRule="auto"/>
        <w:jc w:val="center"/>
        <w:rPr>
          <w:b/>
          <w:sz w:val="32"/>
        </w:rPr>
      </w:pPr>
      <w:r w:rsidRPr="00E022E1">
        <w:rPr>
          <w:b/>
          <w:sz w:val="32"/>
        </w:rPr>
        <w:t>Martes y viernes</w:t>
      </w:r>
    </w:p>
    <w:p w:rsidR="005347A3" w:rsidRDefault="00E022E1" w:rsidP="0052540A">
      <w:pPr>
        <w:pStyle w:val="Cuerpodelboletn"/>
        <w:spacing w:line="276" w:lineRule="auto"/>
        <w:jc w:val="center"/>
        <w:rPr>
          <w:b/>
          <w:sz w:val="32"/>
        </w:rPr>
      </w:pPr>
      <w:r w:rsidRPr="00E022E1">
        <w:rPr>
          <w:b/>
          <w:sz w:val="32"/>
        </w:rPr>
        <w:t>Sectores</w:t>
      </w:r>
    </w:p>
    <w:p w:rsidR="00E022E1" w:rsidRPr="00E022E1" w:rsidRDefault="00E022E1" w:rsidP="0052540A">
      <w:pPr>
        <w:pStyle w:val="Cuerpodelboletn"/>
        <w:spacing w:line="276" w:lineRule="auto"/>
        <w:jc w:val="center"/>
        <w:rPr>
          <w:sz w:val="32"/>
        </w:rPr>
      </w:pPr>
      <w:r>
        <w:rPr>
          <w:sz w:val="32"/>
        </w:rPr>
        <w:t>Hospital, Escuela Vocacional, Borinquén, Carretera Miches- Hi</w:t>
      </w:r>
      <w:r w:rsidRPr="00E022E1">
        <w:rPr>
          <w:sz w:val="32"/>
        </w:rPr>
        <w:t>güey</w:t>
      </w:r>
      <w:r>
        <w:rPr>
          <w:sz w:val="32"/>
        </w:rPr>
        <w:t>, La Paloma, Padre Daniel, Lucas Guibbes, 21 de enero, Canta la rana y Centro de los franceses.</w:t>
      </w:r>
    </w:p>
    <w:p w:rsidR="005347A3" w:rsidRDefault="00C97257" w:rsidP="000230D2">
      <w:pPr>
        <w:pStyle w:val="Cuerpodelboletn"/>
        <w:spacing w:line="276" w:lineRule="auto"/>
        <w:rPr>
          <w:sz w:val="32"/>
        </w:rPr>
      </w:pPr>
      <w:r w:rsidRPr="00C97257">
        <w:rPr>
          <w:noProof/>
          <w:sz w:val="32"/>
          <w:lang w:val="es-DO" w:eastAsia="es-DO"/>
        </w:rPr>
        <w:pict>
          <v:rect id="108 Rectángulo" o:spid="_x0000_s1038" style="position:absolute;left:0;text-align:left;margin-left:89.45pt;margin-top:11.05pt;width:363pt;height:51.7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" fillcolor="red" stroked="f">
            <v:shadow on="t" color="black" opacity="22937f" origin=",.5" offset="0,.63889mm"/>
            <v:textbox>
              <w:txbxContent>
                <w:p w:rsidR="00E022E1" w:rsidRPr="00E022E1" w:rsidRDefault="00E022E1" w:rsidP="00E022E1">
                  <w:pPr>
                    <w:jc w:val="center"/>
                    <w:rPr>
                      <w:rFonts w:ascii="Algerian" w:hAnsi="Algerian"/>
                      <w:sz w:val="28"/>
                      <w:lang w:val="es-MX"/>
                    </w:rPr>
                  </w:pPr>
                  <w:r w:rsidRPr="00E022E1">
                    <w:rPr>
                      <w:rFonts w:ascii="Algerian" w:hAnsi="Algerian"/>
                      <w:sz w:val="28"/>
                      <w:lang w:val="es-MX"/>
                    </w:rPr>
                    <w:t>ayuntamientomiches@gmail.com</w:t>
                  </w:r>
                </w:p>
              </w:txbxContent>
            </v:textbox>
          </v:rect>
        </w:pict>
      </w: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2540A" w:rsidRDefault="0052540A" w:rsidP="0052540A">
      <w:pPr>
        <w:pStyle w:val="Cuerpodelboletn"/>
        <w:spacing w:line="276" w:lineRule="auto"/>
        <w:jc w:val="center"/>
        <w:rPr>
          <w:b/>
          <w:sz w:val="32"/>
        </w:rPr>
      </w:pPr>
    </w:p>
    <w:p w:rsidR="0052540A" w:rsidRDefault="0052540A" w:rsidP="0052540A">
      <w:pPr>
        <w:pStyle w:val="Cuerpodelboletn"/>
        <w:spacing w:line="276" w:lineRule="auto"/>
        <w:jc w:val="center"/>
        <w:rPr>
          <w:b/>
          <w:sz w:val="32"/>
        </w:rPr>
      </w:pPr>
    </w:p>
    <w:p w:rsidR="005347A3" w:rsidRPr="00E022E1" w:rsidRDefault="00E022E1" w:rsidP="0052540A">
      <w:pPr>
        <w:pStyle w:val="Cuerpodelboletn"/>
        <w:spacing w:line="276" w:lineRule="auto"/>
        <w:jc w:val="center"/>
        <w:rPr>
          <w:b/>
          <w:sz w:val="32"/>
        </w:rPr>
      </w:pPr>
      <w:r w:rsidRPr="00E022E1">
        <w:rPr>
          <w:b/>
          <w:sz w:val="32"/>
        </w:rPr>
        <w:t>Miércoles</w:t>
      </w:r>
    </w:p>
    <w:p w:rsidR="005347A3" w:rsidRPr="00E022E1" w:rsidRDefault="00E022E1" w:rsidP="0052540A">
      <w:pPr>
        <w:pStyle w:val="Cuerpodelboletn"/>
        <w:spacing w:line="276" w:lineRule="auto"/>
        <w:jc w:val="center"/>
        <w:rPr>
          <w:b/>
          <w:sz w:val="32"/>
        </w:rPr>
      </w:pPr>
      <w:r w:rsidRPr="00E022E1">
        <w:rPr>
          <w:b/>
          <w:sz w:val="32"/>
        </w:rPr>
        <w:t>Sectores</w:t>
      </w:r>
    </w:p>
    <w:p w:rsidR="005347A3" w:rsidRDefault="00E022E1" w:rsidP="0052540A">
      <w:pPr>
        <w:pStyle w:val="Cuerpodelboletn"/>
        <w:spacing w:line="276" w:lineRule="auto"/>
        <w:jc w:val="center"/>
        <w:rPr>
          <w:sz w:val="32"/>
        </w:rPr>
      </w:pPr>
      <w:r>
        <w:rPr>
          <w:sz w:val="32"/>
        </w:rPr>
        <w:t>Km 10, Mojica y recogida de  ramos   en todo el pueblo.</w:t>
      </w: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Default="005347A3" w:rsidP="000230D2">
      <w:pPr>
        <w:pStyle w:val="Cuerpodelboletn"/>
        <w:spacing w:line="276" w:lineRule="auto"/>
        <w:rPr>
          <w:sz w:val="32"/>
        </w:rPr>
      </w:pPr>
    </w:p>
    <w:p w:rsidR="005347A3" w:rsidRPr="000230D2" w:rsidRDefault="005347A3" w:rsidP="000230D2">
      <w:pPr>
        <w:pStyle w:val="Cuerpodelboletn"/>
        <w:spacing w:line="276" w:lineRule="auto"/>
        <w:rPr>
          <w:sz w:val="32"/>
        </w:rPr>
      </w:pPr>
    </w:p>
    <w:sectPr w:rsidR="005347A3" w:rsidRPr="000230D2" w:rsidSect="009F0BB0">
      <w:headerReference w:type="default" r:id="rId36"/>
      <w:footerReference w:type="default" r:id="rId37"/>
      <w:type w:val="continuous"/>
      <w:pgSz w:w="11906" w:h="16838" w:code="9"/>
      <w:pgMar w:top="720" w:right="424" w:bottom="720" w:left="720" w:header="720" w:footer="720" w:gutter="0"/>
      <w:cols w:num="2" w:space="414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08B" w:rsidRDefault="0006008B" w:rsidP="00F31BC3">
      <w:r>
        <w:separator/>
      </w:r>
    </w:p>
  </w:endnote>
  <w:endnote w:type="continuationSeparator" w:id="1">
    <w:p w:rsidR="0006008B" w:rsidRDefault="0006008B" w:rsidP="00F31B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D30" w:rsidRDefault="00C97257">
    <w:pPr>
      <w:pStyle w:val="Piedepgina"/>
    </w:pPr>
    <w:r w:rsidRPr="00C97257">
      <w:rPr>
        <w:noProof/>
        <w:lang w:val="es-DO" w:eastAsia="es-DO"/>
      </w:rPr>
      <w:pict>
        <v:rect id="41 Rectángulo" o:spid="_x0000_s4099" style="position:absolute;margin-left:-35.95pt;margin-top:34.15pt;width:593.25pt;height:12.8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" fillcolor="red" strokecolor="#4579b8 [3044]">
          <v:shadow on="t" color="black" opacity="22937f" origin=",.5" offset="0,.63889mm"/>
        </v:rect>
      </w:pict>
    </w:r>
    <w:r w:rsidRPr="00C97257">
      <w:rPr>
        <w:noProof/>
        <w:lang w:val="es-DO" w:eastAsia="es-DO"/>
      </w:rPr>
      <w:pict>
        <v:rect id="31 Rectángulo" o:spid="_x0000_s4098" style="position:absolute;margin-left:-35.95pt;margin-top:5.95pt;width:602.1pt;height:14.6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" fillcolor="#002060" strokecolor="#4579b8 [3044]">
          <v:shadow on="t" color="black" opacity="22937f" origin=",.5" offset="0,.63889mm"/>
        </v:rect>
      </w:pict>
    </w:r>
    <w:r w:rsidRPr="00C97257">
      <w:rPr>
        <w:noProof/>
        <w:lang w:val="es-DO" w:eastAsia="es-DO"/>
      </w:rPr>
      <w:pict>
        <v:rect id="39 Rectángulo" o:spid="_x0000_s4097" style="position:absolute;margin-left:-36pt;margin-top:20pt;width:593.25pt;height:13.8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" fillcolor="white [3212]" strokecolor="#4579b8 [3044]">
          <v:shadow on="t" color="black" opacity="22937f" origin=",.5" offset="0,.63889mm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08B" w:rsidRDefault="0006008B" w:rsidP="00F31BC3">
      <w:r>
        <w:separator/>
      </w:r>
    </w:p>
  </w:footnote>
  <w:footnote w:type="continuationSeparator" w:id="1">
    <w:p w:rsidR="0006008B" w:rsidRDefault="0006008B" w:rsidP="00F31B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4F8" w:rsidRDefault="00C97257">
    <w:pPr>
      <w:pStyle w:val="Encabezado"/>
      <w:rPr>
        <w:lang w:val="es-MX"/>
      </w:rPr>
    </w:pPr>
    <w:r w:rsidRPr="00C97257">
      <w:rPr>
        <w:noProof/>
        <w:lang w:val="es-DO" w:eastAsia="es-DO"/>
      </w:rPr>
      <w:pict>
        <v:rect id="3 Rectángulo" o:spid="_x0000_s4107" style="position:absolute;margin-left:-38.2pt;margin-top:-215.65pt;width:716.6pt;height:204.25pt;z-index:251659264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" fillcolor="#002060" strokecolor="#4579b8 [3044]">
          <v:shadow on="t" color="black" opacity="22937f" origin=",.5" offset="0,.63889mm"/>
          <v:textbox style="mso-next-textbox:#3 Rectángulo">
            <w:txbxContent>
              <w:p w:rsidR="00D2155E" w:rsidRDefault="00D2155E" w:rsidP="00A15516">
                <w:pPr>
                  <w:ind w:hanging="284"/>
                  <w:jc w:val="center"/>
                  <w:rPr>
                    <w:lang w:val="es-MX"/>
                  </w:rPr>
                </w:pPr>
              </w:p>
              <w:p w:rsidR="00D2155E" w:rsidRDefault="00D2155E" w:rsidP="00A15516">
                <w:pPr>
                  <w:ind w:hanging="284"/>
                  <w:jc w:val="center"/>
                  <w:rPr>
                    <w:lang w:val="es-MX"/>
                  </w:rPr>
                </w:pPr>
              </w:p>
              <w:p w:rsidR="00D2155E" w:rsidRDefault="00D2155E" w:rsidP="00A15516">
                <w:pPr>
                  <w:ind w:hanging="284"/>
                  <w:jc w:val="center"/>
                  <w:rPr>
                    <w:lang w:val="es-MX"/>
                  </w:rPr>
                </w:pPr>
              </w:p>
              <w:p w:rsidR="00D2155E" w:rsidRDefault="00D2155E" w:rsidP="00A15516">
                <w:pPr>
                  <w:ind w:hanging="284"/>
                  <w:jc w:val="center"/>
                  <w:rPr>
                    <w:lang w:val="es-MX"/>
                  </w:rPr>
                </w:pPr>
              </w:p>
              <w:p w:rsidR="00D2155E" w:rsidRDefault="00D2155E" w:rsidP="00A15516">
                <w:pPr>
                  <w:ind w:hanging="284"/>
                  <w:jc w:val="center"/>
                  <w:rPr>
                    <w:lang w:val="es-MX"/>
                  </w:rPr>
                </w:pPr>
              </w:p>
              <w:p w:rsidR="00D2155E" w:rsidRPr="00D2155E" w:rsidRDefault="00D2155E" w:rsidP="00A15516">
                <w:pPr>
                  <w:ind w:hanging="284"/>
                  <w:jc w:val="center"/>
                  <w:rPr>
                    <w:lang w:val="es-MX"/>
                  </w:rPr>
                </w:pPr>
              </w:p>
              <w:p w:rsidR="00D2155E" w:rsidRDefault="00D2155E" w:rsidP="00A15516">
                <w:pPr>
                  <w:ind w:hanging="284"/>
                </w:pPr>
              </w:p>
            </w:txbxContent>
          </v:textbox>
          <w10:wrap type="square" anchorx="margin" anchory="margin"/>
        </v:rect>
      </w:pict>
    </w:r>
    <w:r w:rsidR="000B18E3" w:rsidRPr="00C23724">
      <w:rPr>
        <w:b/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-306070</wp:posOffset>
          </wp:positionH>
          <wp:positionV relativeFrom="margin">
            <wp:posOffset>-2629535</wp:posOffset>
          </wp:positionV>
          <wp:extent cx="1510030" cy="1697990"/>
          <wp:effectExtent l="0" t="0" r="0" b="0"/>
          <wp:wrapSquare wrapText="bothSides"/>
          <wp:docPr id="107" name="Imagen 107" descr="Ayuntamiento Municipal de Mich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yuntamiento Municipal de Miches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762" r="5443"/>
                  <a:stretch/>
                </pic:blipFill>
                <pic:spPr bwMode="auto">
                  <a:xfrm>
                    <a:off x="0" y="0"/>
                    <a:ext cx="1510030" cy="1697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C97257">
      <w:rPr>
        <w:b/>
        <w:noProof/>
        <w:lang w:val="es-DO" w:eastAsia="es-DO"/>
      </w:rPr>
      <w:pict>
        <v:rect id="21 Rectángulo" o:spid="_x0000_s4106" style="position:absolute;margin-left:519.9pt;margin-top:-36pt;width:8.2pt;height:191.75pt;z-index:25166336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" fillcolor="white [3212]" strokecolor="#4579b8 [3044]">
          <v:shadow on="t" color="black" opacity="22937f" origin=",.5" offset="0,.63889mm"/>
        </v:rect>
      </w:pict>
    </w:r>
    <w:r w:rsidRPr="00C97257">
      <w:rPr>
        <w:b/>
        <w:noProof/>
        <w:lang w:val="es-DO" w:eastAsia="es-DO"/>
      </w:rPr>
      <w:pict>
        <v:rect id="22 Rectángulo" o:spid="_x0000_s4105" style="position:absolute;margin-left:534.45pt;margin-top:-36pt;width:15.4pt;height:195.9pt;z-index:25166438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" fillcolor="white [3212]" strokecolor="#4579b8 [3044]">
          <v:shadow on="t" color="black" opacity="22937f" origin=",.5" offset="0,.63889mm"/>
        </v:rect>
      </w:pict>
    </w:r>
    <w:r w:rsidRPr="00C97257">
      <w:rPr>
        <w:b/>
        <w:noProof/>
        <w:lang w:val="es-DO" w:eastAsia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18 Cuadro de texto" o:spid="_x0000_s4104" type="#_x0000_t202" style="position:absolute;margin-left:174.8pt;margin-top:-27.75pt;width:310.6pt;height:40.1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" filled="f" stroked="f" strokeweight=".5pt">
          <v:textbox style="mso-next-textbox:#18 Cuadro de texto">
            <w:txbxContent>
              <w:p w:rsidR="00D2155E" w:rsidRPr="00D2155E" w:rsidRDefault="00D2155E" w:rsidP="00D2155E">
                <w:pPr>
                  <w:jc w:val="center"/>
                  <w:rPr>
                    <w:b/>
                    <w:color w:val="FFFFFF" w:themeColor="background1"/>
                    <w:sz w:val="44"/>
                    <w:lang w:val="es-MX"/>
                  </w:rPr>
                </w:pPr>
                <w:r w:rsidRPr="00D2155E">
                  <w:rPr>
                    <w:b/>
                    <w:color w:val="FFFFFF" w:themeColor="background1"/>
                    <w:sz w:val="44"/>
                    <w:lang w:val="es-MX"/>
                  </w:rPr>
                  <w:t>¡</w:t>
                </w:r>
                <w:r w:rsidRPr="00D2155E">
                  <w:rPr>
                    <w:rFonts w:ascii="Algerian" w:hAnsi="Algerian"/>
                    <w:b/>
                    <w:color w:val="FFFFFF" w:themeColor="background1"/>
                    <w:sz w:val="48"/>
                    <w:lang w:val="es-MX"/>
                  </w:rPr>
                  <w:t>MICHES PARA TODOS!</w:t>
                </w:r>
              </w:p>
            </w:txbxContent>
          </v:textbox>
        </v:shape>
      </w:pict>
    </w:r>
  </w:p>
  <w:p w:rsidR="00D2155E" w:rsidRDefault="00D2155E">
    <w:pPr>
      <w:pStyle w:val="Encabezado"/>
      <w:rPr>
        <w:lang w:val="es-MX"/>
      </w:rPr>
    </w:pPr>
  </w:p>
  <w:p w:rsidR="00D2155E" w:rsidRDefault="00D2155E">
    <w:pPr>
      <w:pStyle w:val="Encabezado"/>
      <w:rPr>
        <w:lang w:val="es-MX"/>
      </w:rPr>
    </w:pPr>
  </w:p>
  <w:p w:rsidR="00D2155E" w:rsidRDefault="00D2155E">
    <w:pPr>
      <w:pStyle w:val="Encabezado"/>
      <w:rPr>
        <w:lang w:val="es-MX"/>
      </w:rPr>
    </w:pPr>
  </w:p>
  <w:p w:rsidR="00D2155E" w:rsidRDefault="00D2155E">
    <w:pPr>
      <w:pStyle w:val="Encabezado"/>
      <w:rPr>
        <w:lang w:val="es-MX"/>
      </w:rPr>
    </w:pPr>
  </w:p>
  <w:p w:rsidR="00D2155E" w:rsidRDefault="00D2155E">
    <w:pPr>
      <w:pStyle w:val="Encabezado"/>
      <w:rPr>
        <w:lang w:val="es-MX"/>
      </w:rPr>
    </w:pPr>
  </w:p>
  <w:p w:rsidR="00D2155E" w:rsidRDefault="00D2155E">
    <w:pPr>
      <w:pStyle w:val="Encabezado"/>
      <w:rPr>
        <w:lang w:val="es-MX"/>
      </w:rPr>
    </w:pPr>
  </w:p>
  <w:p w:rsidR="00D2155E" w:rsidRDefault="00D2155E">
    <w:pPr>
      <w:pStyle w:val="Encabezado"/>
      <w:rPr>
        <w:lang w:val="es-MX"/>
      </w:rPr>
    </w:pPr>
  </w:p>
  <w:p w:rsidR="00D2155E" w:rsidRDefault="00C97257">
    <w:pPr>
      <w:pStyle w:val="Encabezado"/>
      <w:rPr>
        <w:lang w:val="es-MX"/>
      </w:rPr>
    </w:pPr>
    <w:r w:rsidRPr="00C97257">
      <w:rPr>
        <w:noProof/>
        <w:lang w:val="es-DO" w:eastAsia="es-DO"/>
      </w:rPr>
      <w:pict>
        <v:shape id="28 Cuadro de texto" o:spid="_x0000_s4103" type="#_x0000_t202" style="position:absolute;margin-left:283.65pt;margin-top:9.35pt;width:226.55pt;height:35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" filled="f" stroked="f" strokeweight=".5pt">
          <v:textbox style="mso-next-textbox:#28 Cuadro de texto">
            <w:txbxContent>
              <w:p w:rsidR="00322094" w:rsidRPr="007F79FE" w:rsidRDefault="006F3A15">
                <w:pPr>
                  <w:rPr>
                    <w:rFonts w:ascii="Algerian" w:hAnsi="Algerian"/>
                    <w:color w:val="FFFFFF" w:themeColor="background1"/>
                    <w:sz w:val="52"/>
                    <w:lang w:val="es-MX"/>
                  </w:rPr>
                </w:pPr>
                <w:r>
                  <w:rPr>
                    <w:rFonts w:ascii="Algerian" w:hAnsi="Algerian"/>
                    <w:color w:val="FFFFFF" w:themeColor="background1"/>
                    <w:sz w:val="52"/>
                    <w:lang w:val="es-MX"/>
                  </w:rPr>
                  <w:t>Octubre</w:t>
                </w:r>
                <w:r w:rsidR="00322094" w:rsidRPr="007F79FE">
                  <w:rPr>
                    <w:rFonts w:ascii="Algerian" w:hAnsi="Algerian"/>
                    <w:color w:val="FFFFFF" w:themeColor="background1"/>
                    <w:sz w:val="52"/>
                    <w:lang w:val="es-MX"/>
                  </w:rPr>
                  <w:t xml:space="preserve"> 2021</w:t>
                </w:r>
              </w:p>
            </w:txbxContent>
          </v:textbox>
        </v:shape>
      </w:pict>
    </w:r>
    <w:r w:rsidRPr="00C97257">
      <w:rPr>
        <w:noProof/>
        <w:lang w:val="es-DO" w:eastAsia="es-DO"/>
      </w:rPr>
      <w:pict>
        <v:shape id="27 Cuadro de texto" o:spid="_x0000_s4102" type="#_x0000_t202" style="position:absolute;margin-left:-20.05pt;margin-top:9.35pt;width:292.15pt;height:40.1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" filled="f" stroked="f" strokeweight=".5pt">
          <v:textbox style="mso-next-textbox:#27 Cuadro de texto">
            <w:txbxContent>
              <w:p w:rsidR="00322094" w:rsidRPr="00322094" w:rsidRDefault="00322094">
                <w:pPr>
                  <w:rPr>
                    <w:rFonts w:ascii="Algerian" w:hAnsi="Algerian"/>
                    <w:color w:val="FFFFFF" w:themeColor="background1"/>
                    <w:sz w:val="52"/>
                    <w:lang w:val="es-MX"/>
                  </w:rPr>
                </w:pPr>
                <w:r w:rsidRPr="00322094">
                  <w:rPr>
                    <w:rFonts w:ascii="Algerian" w:hAnsi="Algerian"/>
                    <w:color w:val="FFFFFF" w:themeColor="background1"/>
                    <w:sz w:val="52"/>
                    <w:lang w:val="es-MX"/>
                  </w:rPr>
                  <w:t xml:space="preserve">ALCALDIA DE MICHES </w:t>
                </w:r>
              </w:p>
              <w:p w:rsidR="00322094" w:rsidRDefault="00322094"/>
            </w:txbxContent>
          </v:textbox>
        </v:shape>
      </w:pict>
    </w:r>
  </w:p>
  <w:p w:rsidR="00D2155E" w:rsidRDefault="00D2155E">
    <w:pPr>
      <w:pStyle w:val="Encabezado"/>
      <w:rPr>
        <w:lang w:val="es-MX"/>
      </w:rPr>
    </w:pPr>
  </w:p>
  <w:p w:rsidR="00D2155E" w:rsidRDefault="00D2155E" w:rsidP="00D2155E">
    <w:pPr>
      <w:pStyle w:val="Encabezado"/>
      <w:jc w:val="right"/>
      <w:rPr>
        <w:lang w:val="es-MX"/>
      </w:rPr>
    </w:pPr>
  </w:p>
  <w:p w:rsidR="00D2155E" w:rsidRDefault="00C97257" w:rsidP="00D2155E">
    <w:pPr>
      <w:pStyle w:val="Encabezado"/>
      <w:jc w:val="right"/>
      <w:rPr>
        <w:lang w:val="es-MX"/>
      </w:rPr>
    </w:pPr>
    <w:r w:rsidRPr="00C97257">
      <w:rPr>
        <w:noProof/>
        <w:lang w:val="es-DO" w:eastAsia="es-DO"/>
      </w:rPr>
      <w:pict>
        <v:rect id="29 Rectángulo" o:spid="_x0000_s4101" style="position:absolute;left:0;text-align:left;margin-left:-39.25pt;margin-top:8.05pt;width:603.65pt;height:13.4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" fillcolor="#a5a5a5 [2092]" strokecolor="#4579b8 [3044]">
          <v:shadow on="t" color="black" opacity="22937f" origin=",.5" offset="0,.63889mm"/>
        </v:rect>
      </w:pict>
    </w:r>
  </w:p>
  <w:p w:rsidR="00D2155E" w:rsidRPr="00D2155E" w:rsidRDefault="00C97257">
    <w:pPr>
      <w:pStyle w:val="Encabezado"/>
      <w:rPr>
        <w:lang w:val="es-MX"/>
      </w:rPr>
    </w:pPr>
    <w:r w:rsidRPr="00C97257">
      <w:rPr>
        <w:noProof/>
        <w:lang w:val="es-DO" w:eastAsia="es-DO"/>
      </w:rPr>
      <w:pict>
        <v:rect id="12 Rectángulo" o:spid="_x0000_s4100" style="position:absolute;margin-left:-39pt;margin-top:7.4pt;width:603.65pt;height:9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" fillcolor="#c00000" strokecolor="#4579b8 [3044]">
          <v:shadow on="t" color="black" opacity="22937f" origin=",.5" offset="0,.63889mm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F7DFC"/>
    <w:multiLevelType w:val="multilevel"/>
    <w:tmpl w:val="1FB0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895658"/>
    <w:multiLevelType w:val="multilevel"/>
    <w:tmpl w:val="6118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272EE2"/>
    <w:multiLevelType w:val="multilevel"/>
    <w:tmpl w:val="7EC8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embedSystemFonts/>
  <w:attachedTemplate r:id="rId1"/>
  <w:stylePaneFormatFilter w:val="1021"/>
  <w:defaultTabStop w:val="720"/>
  <w:hyphenationZone w:val="425"/>
  <w:drawingGridHorizontalSpacing w:val="120"/>
  <w:drawingGridVerticalSpacing w:val="187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3554">
      <o:colormru v:ext="edit" colors="#d3e11f,#09c72d,#9eb917,#d3d816,#fffe00"/>
      <o:colormenu v:ext="edit" fillcolor="red" stroke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910B0"/>
    <w:rsid w:val="0000112E"/>
    <w:rsid w:val="000014F8"/>
    <w:rsid w:val="000230D2"/>
    <w:rsid w:val="00026F3E"/>
    <w:rsid w:val="000304FE"/>
    <w:rsid w:val="00047C88"/>
    <w:rsid w:val="0005642F"/>
    <w:rsid w:val="0006008B"/>
    <w:rsid w:val="00072316"/>
    <w:rsid w:val="00072D1A"/>
    <w:rsid w:val="00077F0B"/>
    <w:rsid w:val="000A2E50"/>
    <w:rsid w:val="000A6085"/>
    <w:rsid w:val="000A7102"/>
    <w:rsid w:val="000B18E3"/>
    <w:rsid w:val="000D2001"/>
    <w:rsid w:val="000D3907"/>
    <w:rsid w:val="000F0EBE"/>
    <w:rsid w:val="000F70CA"/>
    <w:rsid w:val="001149B1"/>
    <w:rsid w:val="00125E64"/>
    <w:rsid w:val="00132855"/>
    <w:rsid w:val="00132DCC"/>
    <w:rsid w:val="00146C3C"/>
    <w:rsid w:val="00164876"/>
    <w:rsid w:val="00171BA6"/>
    <w:rsid w:val="001C4509"/>
    <w:rsid w:val="001C7C78"/>
    <w:rsid w:val="001E3EBF"/>
    <w:rsid w:val="001E648B"/>
    <w:rsid w:val="00206404"/>
    <w:rsid w:val="0021682B"/>
    <w:rsid w:val="00230E50"/>
    <w:rsid w:val="00232249"/>
    <w:rsid w:val="0024020B"/>
    <w:rsid w:val="00244544"/>
    <w:rsid w:val="002467FA"/>
    <w:rsid w:val="0026170B"/>
    <w:rsid w:val="002910B0"/>
    <w:rsid w:val="002B7F3F"/>
    <w:rsid w:val="002C2EC8"/>
    <w:rsid w:val="002D0702"/>
    <w:rsid w:val="002D6A7F"/>
    <w:rsid w:val="002E715D"/>
    <w:rsid w:val="0030763B"/>
    <w:rsid w:val="003101C8"/>
    <w:rsid w:val="0031769F"/>
    <w:rsid w:val="00322094"/>
    <w:rsid w:val="003303EE"/>
    <w:rsid w:val="003344A0"/>
    <w:rsid w:val="003423F4"/>
    <w:rsid w:val="0035174C"/>
    <w:rsid w:val="0037688C"/>
    <w:rsid w:val="00394FB3"/>
    <w:rsid w:val="003A390C"/>
    <w:rsid w:val="003A6561"/>
    <w:rsid w:val="003B3A11"/>
    <w:rsid w:val="003B57E6"/>
    <w:rsid w:val="003B6B96"/>
    <w:rsid w:val="003D2C4A"/>
    <w:rsid w:val="003E564B"/>
    <w:rsid w:val="00405C3E"/>
    <w:rsid w:val="00421F1B"/>
    <w:rsid w:val="00422B18"/>
    <w:rsid w:val="00437C74"/>
    <w:rsid w:val="0044109F"/>
    <w:rsid w:val="00456855"/>
    <w:rsid w:val="00472AEB"/>
    <w:rsid w:val="004730E5"/>
    <w:rsid w:val="0047459A"/>
    <w:rsid w:val="0047735C"/>
    <w:rsid w:val="004A1663"/>
    <w:rsid w:val="004C1A38"/>
    <w:rsid w:val="004E2521"/>
    <w:rsid w:val="004F1637"/>
    <w:rsid w:val="004F18D6"/>
    <w:rsid w:val="004F2C8F"/>
    <w:rsid w:val="00501659"/>
    <w:rsid w:val="0050532B"/>
    <w:rsid w:val="0052540A"/>
    <w:rsid w:val="005301DF"/>
    <w:rsid w:val="005347A3"/>
    <w:rsid w:val="00563295"/>
    <w:rsid w:val="005752B9"/>
    <w:rsid w:val="005A3B57"/>
    <w:rsid w:val="005C0F53"/>
    <w:rsid w:val="005D15BC"/>
    <w:rsid w:val="005E2505"/>
    <w:rsid w:val="005E4829"/>
    <w:rsid w:val="005E6704"/>
    <w:rsid w:val="005F723A"/>
    <w:rsid w:val="00603DFC"/>
    <w:rsid w:val="00622E57"/>
    <w:rsid w:val="0064347A"/>
    <w:rsid w:val="00646132"/>
    <w:rsid w:val="006507ED"/>
    <w:rsid w:val="00654EB9"/>
    <w:rsid w:val="00660EB4"/>
    <w:rsid w:val="0068235A"/>
    <w:rsid w:val="0069673B"/>
    <w:rsid w:val="006968FC"/>
    <w:rsid w:val="006A519A"/>
    <w:rsid w:val="006B1881"/>
    <w:rsid w:val="006B75D8"/>
    <w:rsid w:val="006D49E7"/>
    <w:rsid w:val="006E36BE"/>
    <w:rsid w:val="006E4DA5"/>
    <w:rsid w:val="006E708C"/>
    <w:rsid w:val="006F3A15"/>
    <w:rsid w:val="00702E28"/>
    <w:rsid w:val="007071A8"/>
    <w:rsid w:val="00707C14"/>
    <w:rsid w:val="00710E90"/>
    <w:rsid w:val="00717272"/>
    <w:rsid w:val="007234C9"/>
    <w:rsid w:val="00745A3D"/>
    <w:rsid w:val="00753D17"/>
    <w:rsid w:val="00760906"/>
    <w:rsid w:val="00760E4B"/>
    <w:rsid w:val="00762A6F"/>
    <w:rsid w:val="0076640C"/>
    <w:rsid w:val="00767C60"/>
    <w:rsid w:val="007864F6"/>
    <w:rsid w:val="00790143"/>
    <w:rsid w:val="007B2799"/>
    <w:rsid w:val="007B73C4"/>
    <w:rsid w:val="007D1701"/>
    <w:rsid w:val="007D52D5"/>
    <w:rsid w:val="007D5CBF"/>
    <w:rsid w:val="007E05E6"/>
    <w:rsid w:val="007F18A8"/>
    <w:rsid w:val="007F5F9D"/>
    <w:rsid w:val="007F6343"/>
    <w:rsid w:val="007F79FE"/>
    <w:rsid w:val="00803D20"/>
    <w:rsid w:val="00804FD9"/>
    <w:rsid w:val="00821526"/>
    <w:rsid w:val="0082470D"/>
    <w:rsid w:val="00827653"/>
    <w:rsid w:val="00833DF8"/>
    <w:rsid w:val="0085028C"/>
    <w:rsid w:val="008668A0"/>
    <w:rsid w:val="00874E9F"/>
    <w:rsid w:val="00882A5B"/>
    <w:rsid w:val="0089455A"/>
    <w:rsid w:val="008B7D21"/>
    <w:rsid w:val="008C0A3B"/>
    <w:rsid w:val="008D04E4"/>
    <w:rsid w:val="008D4FA4"/>
    <w:rsid w:val="008E1775"/>
    <w:rsid w:val="009017B3"/>
    <w:rsid w:val="009039FD"/>
    <w:rsid w:val="00910FE1"/>
    <w:rsid w:val="00912DB4"/>
    <w:rsid w:val="0092308D"/>
    <w:rsid w:val="00963ED7"/>
    <w:rsid w:val="00967955"/>
    <w:rsid w:val="00974DDA"/>
    <w:rsid w:val="00982299"/>
    <w:rsid w:val="00986B3B"/>
    <w:rsid w:val="00992D38"/>
    <w:rsid w:val="009B008C"/>
    <w:rsid w:val="009B75CD"/>
    <w:rsid w:val="009C1CBD"/>
    <w:rsid w:val="009D3CC3"/>
    <w:rsid w:val="009D5DB5"/>
    <w:rsid w:val="009D78D2"/>
    <w:rsid w:val="009E049D"/>
    <w:rsid w:val="009E2E6F"/>
    <w:rsid w:val="009F0BB0"/>
    <w:rsid w:val="009F1965"/>
    <w:rsid w:val="00A0113D"/>
    <w:rsid w:val="00A15516"/>
    <w:rsid w:val="00A46AB3"/>
    <w:rsid w:val="00A51AAD"/>
    <w:rsid w:val="00A57F6C"/>
    <w:rsid w:val="00A61CF1"/>
    <w:rsid w:val="00A64EAF"/>
    <w:rsid w:val="00A7083B"/>
    <w:rsid w:val="00A81B70"/>
    <w:rsid w:val="00A82709"/>
    <w:rsid w:val="00A866D5"/>
    <w:rsid w:val="00A96092"/>
    <w:rsid w:val="00AA3B10"/>
    <w:rsid w:val="00AB2B51"/>
    <w:rsid w:val="00AE53A8"/>
    <w:rsid w:val="00AE6153"/>
    <w:rsid w:val="00AF5151"/>
    <w:rsid w:val="00B1184C"/>
    <w:rsid w:val="00B148E5"/>
    <w:rsid w:val="00B220EC"/>
    <w:rsid w:val="00B307C0"/>
    <w:rsid w:val="00B47B98"/>
    <w:rsid w:val="00B56A3A"/>
    <w:rsid w:val="00B6119A"/>
    <w:rsid w:val="00B6191F"/>
    <w:rsid w:val="00B67796"/>
    <w:rsid w:val="00B71A9B"/>
    <w:rsid w:val="00B77C12"/>
    <w:rsid w:val="00B954E5"/>
    <w:rsid w:val="00BA0F36"/>
    <w:rsid w:val="00BB698B"/>
    <w:rsid w:val="00BC3F5F"/>
    <w:rsid w:val="00BC6B03"/>
    <w:rsid w:val="00BD1903"/>
    <w:rsid w:val="00BD1E44"/>
    <w:rsid w:val="00BD2172"/>
    <w:rsid w:val="00BD666C"/>
    <w:rsid w:val="00BE1F9D"/>
    <w:rsid w:val="00C0195B"/>
    <w:rsid w:val="00C06821"/>
    <w:rsid w:val="00C17518"/>
    <w:rsid w:val="00C213EC"/>
    <w:rsid w:val="00C4430D"/>
    <w:rsid w:val="00C451D3"/>
    <w:rsid w:val="00C54D21"/>
    <w:rsid w:val="00C66E73"/>
    <w:rsid w:val="00C910AD"/>
    <w:rsid w:val="00C97257"/>
    <w:rsid w:val="00CB0D31"/>
    <w:rsid w:val="00CB21A6"/>
    <w:rsid w:val="00CC2CE6"/>
    <w:rsid w:val="00CD3DE8"/>
    <w:rsid w:val="00CD5F8E"/>
    <w:rsid w:val="00CF33D1"/>
    <w:rsid w:val="00CF3F48"/>
    <w:rsid w:val="00CF64D7"/>
    <w:rsid w:val="00D014E1"/>
    <w:rsid w:val="00D1453D"/>
    <w:rsid w:val="00D150B7"/>
    <w:rsid w:val="00D2155E"/>
    <w:rsid w:val="00D411E1"/>
    <w:rsid w:val="00D430DF"/>
    <w:rsid w:val="00D520C8"/>
    <w:rsid w:val="00D658FC"/>
    <w:rsid w:val="00D71B1A"/>
    <w:rsid w:val="00D92203"/>
    <w:rsid w:val="00DA6660"/>
    <w:rsid w:val="00DA722F"/>
    <w:rsid w:val="00DC5D64"/>
    <w:rsid w:val="00DD4FBD"/>
    <w:rsid w:val="00DD515F"/>
    <w:rsid w:val="00DF41A9"/>
    <w:rsid w:val="00E022E1"/>
    <w:rsid w:val="00E023B5"/>
    <w:rsid w:val="00E035FB"/>
    <w:rsid w:val="00E20F54"/>
    <w:rsid w:val="00E33169"/>
    <w:rsid w:val="00E6528C"/>
    <w:rsid w:val="00E742C2"/>
    <w:rsid w:val="00E86EB2"/>
    <w:rsid w:val="00E9553C"/>
    <w:rsid w:val="00EA0D30"/>
    <w:rsid w:val="00EB7245"/>
    <w:rsid w:val="00EC6A3E"/>
    <w:rsid w:val="00ED6800"/>
    <w:rsid w:val="00EF5B46"/>
    <w:rsid w:val="00EF6910"/>
    <w:rsid w:val="00F058F7"/>
    <w:rsid w:val="00F05E2C"/>
    <w:rsid w:val="00F20FED"/>
    <w:rsid w:val="00F2262D"/>
    <w:rsid w:val="00F23F90"/>
    <w:rsid w:val="00F24BAF"/>
    <w:rsid w:val="00F31A6F"/>
    <w:rsid w:val="00F31BC3"/>
    <w:rsid w:val="00F32F6E"/>
    <w:rsid w:val="00F36204"/>
    <w:rsid w:val="00F452E0"/>
    <w:rsid w:val="00F7274D"/>
    <w:rsid w:val="00F95333"/>
    <w:rsid w:val="00F96D1C"/>
    <w:rsid w:val="00FA0C58"/>
    <w:rsid w:val="00FA11BE"/>
    <w:rsid w:val="00FA1911"/>
    <w:rsid w:val="00FA23A4"/>
    <w:rsid w:val="00FA5997"/>
    <w:rsid w:val="00FC0D06"/>
    <w:rsid w:val="00FC4E74"/>
    <w:rsid w:val="00FC7716"/>
    <w:rsid w:val="00FC7865"/>
    <w:rsid w:val="00FF02B5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d3e11f,#09c72d,#9eb917,#d3d816,#fffe00"/>
      <o:colormenu v:ext="edit" fillcolor="red" strokecolor="none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49B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tulodelboletn">
    <w:name w:val="Título del boletí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ubttulodelboletn">
    <w:name w:val="Subtítulo del boletín"/>
    <w:basedOn w:val="Normal"/>
    <w:qFormat/>
    <w:rsid w:val="001149B1"/>
    <w:rPr>
      <w:color w:val="FFFFFF" w:themeColor="background1"/>
      <w:sz w:val="26"/>
    </w:rPr>
  </w:style>
  <w:style w:type="paragraph" w:customStyle="1" w:styleId="Titulardelboletn">
    <w:name w:val="Titular del boletí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uerpodelboletn">
    <w:name w:val="Cuerpo del boletín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Textoblanco">
    <w:name w:val="Texto blanco"/>
    <w:basedOn w:val="Normal"/>
    <w:qFormat/>
    <w:rsid w:val="00D014E1"/>
    <w:rPr>
      <w:color w:val="FFFFFF" w:themeColor="background1"/>
      <w:sz w:val="20"/>
    </w:rPr>
  </w:style>
  <w:style w:type="paragraph" w:customStyle="1" w:styleId="Nombredelaempresa">
    <w:name w:val="Nombre de la empresa"/>
    <w:basedOn w:val="Ttulodelboletn"/>
    <w:qFormat/>
    <w:rsid w:val="003B57E6"/>
    <w:rPr>
      <w:sz w:val="52"/>
      <w:szCs w:val="52"/>
    </w:rPr>
  </w:style>
  <w:style w:type="paragraph" w:customStyle="1" w:styleId="Fechadelboletn">
    <w:name w:val="Fecha del boletín"/>
    <w:basedOn w:val="Textoblanco"/>
    <w:qFormat/>
    <w:rsid w:val="00FA5997"/>
    <w:pPr>
      <w:jc w:val="right"/>
    </w:pPr>
  </w:style>
  <w:style w:type="paragraph" w:customStyle="1" w:styleId="Letrapequea">
    <w:name w:val="Letra pequeña"/>
    <w:basedOn w:val="Cuerpodelboletn"/>
    <w:qFormat/>
    <w:rsid w:val="006D49E7"/>
    <w:pPr>
      <w:jc w:val="right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B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BC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6795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DO" w:eastAsia="es-D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2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6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Plantillas\Boletn_sema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C3EFEF-B2DF-4C3F-8431-FEDC305CA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Boletn_semanal</Template>
  <TotalTime>843</TotalTime>
  <Pages>13</Pages>
  <Words>653</Words>
  <Characters>3597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Newsletter</vt:lpstr>
    </vt:vector>
  </TitlesOfParts>
  <Company/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Usuario de Windows</cp:lastModifiedBy>
  <cp:revision>170</cp:revision>
  <cp:lastPrinted>2021-07-26T15:58:00Z</cp:lastPrinted>
  <dcterms:created xsi:type="dcterms:W3CDTF">2021-09-01T16:45:00Z</dcterms:created>
  <dcterms:modified xsi:type="dcterms:W3CDTF">2021-11-10T16:16:00Z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